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 кошторисної документації  на "Капітальний ремонт із встановленням системи вентиляції  та системи обігріву у приміщенні за адресою вул.Винна Гора,5Г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50517A8" w14:textId="77777777" w:rsidR="00933091" w:rsidRPr="00933091" w:rsidRDefault="00933091" w:rsidP="00933091">
      <w:pPr>
        <w:suppressAutoHyphens/>
        <w:jc w:val="both"/>
        <w:rPr>
          <w:sz w:val="28"/>
          <w:szCs w:val="28"/>
          <w:lang w:eastAsia="ar-SA"/>
        </w:rPr>
      </w:pPr>
      <w:r w:rsidRPr="00933091">
        <w:rPr>
          <w:szCs w:val="24"/>
          <w:lang w:eastAsia="ar-SA"/>
        </w:rPr>
        <w:t xml:space="preserve">          </w:t>
      </w:r>
      <w:r w:rsidRPr="00933091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4F6948C5" w14:textId="77777777" w:rsidR="00933091" w:rsidRPr="00933091" w:rsidRDefault="00933091" w:rsidP="009330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15198503" w14:textId="77777777" w:rsidR="00933091" w:rsidRPr="00933091" w:rsidRDefault="00933091" w:rsidP="009330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933091">
        <w:rPr>
          <w:sz w:val="28"/>
          <w:szCs w:val="28"/>
          <w:lang w:eastAsia="ar-SA"/>
        </w:rPr>
        <w:t>В И Р І Ш И В:</w:t>
      </w:r>
    </w:p>
    <w:p w14:paraId="0F107698" w14:textId="77777777" w:rsidR="00933091" w:rsidRPr="00933091" w:rsidRDefault="00933091" w:rsidP="009330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05A26908" w14:textId="77777777" w:rsidR="00933091" w:rsidRPr="00933091" w:rsidRDefault="00933091" w:rsidP="00933091">
      <w:pPr>
        <w:jc w:val="both"/>
        <w:rPr>
          <w:sz w:val="28"/>
          <w:szCs w:val="28"/>
          <w:lang w:eastAsia="uk-UA"/>
        </w:rPr>
      </w:pPr>
      <w:r w:rsidRPr="00933091">
        <w:rPr>
          <w:sz w:val="28"/>
          <w:szCs w:val="28"/>
          <w:lang w:eastAsia="ar-SA"/>
        </w:rPr>
        <w:t>1. Затвердити проектно-кошторисну документацію на «</w:t>
      </w:r>
      <w:r w:rsidRPr="00933091">
        <w:rPr>
          <w:sz w:val="28"/>
          <w:szCs w:val="28"/>
          <w:lang w:eastAsia="uk-UA"/>
        </w:rPr>
        <w:t>Капітальний ремонт із встановленням системи вентиляції та системи обігріву у приміщенні за адресою вул.Винна Гора,5Г у м.Винники»</w:t>
      </w:r>
    </w:p>
    <w:p w14:paraId="42A41A25" w14:textId="77777777" w:rsidR="00933091" w:rsidRPr="00933091" w:rsidRDefault="00933091" w:rsidP="00933091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933091">
        <w:rPr>
          <w:sz w:val="28"/>
          <w:szCs w:val="28"/>
          <w:lang w:eastAsia="ar-SA"/>
        </w:rPr>
        <w:t xml:space="preserve">       2. Контроль за виконанням даного рішення залишаю за собою.</w:t>
      </w:r>
    </w:p>
    <w:p w14:paraId="2C8BC6CC" w14:textId="77777777" w:rsidR="00933091" w:rsidRPr="00933091" w:rsidRDefault="00933091" w:rsidP="00933091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9565349" w14:textId="77777777" w:rsidR="00933091" w:rsidRPr="00933091" w:rsidRDefault="00933091" w:rsidP="00933091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16FB4C2B" w14:textId="77777777" w:rsidR="00933091" w:rsidRPr="00933091" w:rsidRDefault="00933091" w:rsidP="00933091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  <w:r w:rsidRPr="00933091">
        <w:rPr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41A5DD1F" w14:textId="77777777" w:rsidR="00933091" w:rsidRPr="00933091" w:rsidRDefault="00933091" w:rsidP="00933091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C7539F" w14:textId="77777777" w:rsidR="00015034" w:rsidRDefault="00015034">
      <w:r>
        <w:separator/>
      </w:r>
    </w:p>
  </w:endnote>
  <w:endnote w:type="continuationSeparator" w:id="0">
    <w:p w14:paraId="7EC35467" w14:textId="77777777" w:rsidR="00015034" w:rsidRDefault="000150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865CB3" w14:textId="77777777" w:rsidR="00015034" w:rsidRDefault="00015034">
      <w:r>
        <w:separator/>
      </w:r>
    </w:p>
  </w:footnote>
  <w:footnote w:type="continuationSeparator" w:id="0">
    <w:p w14:paraId="39A42FB0" w14:textId="77777777" w:rsidR="00015034" w:rsidRDefault="000150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5034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3091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5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8B84F8-B7DD-421D-BE38-F413A7D88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856</Words>
  <Characters>488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2024-06-27T12:05:00Z</dcterms:modified>
</cp:coreProperties>
</file>