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подвір'я ЗОШ "Берегиня"   по вул.Галицька,38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9A0D03" w14:textId="6707C1B1" w:rsidR="004C4AE4" w:rsidRPr="004C4AE4" w:rsidRDefault="004C4AE4" w:rsidP="004C4A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4C4AE4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BF21045" w14:textId="77777777" w:rsidR="004C4AE4" w:rsidRPr="004C4AE4" w:rsidRDefault="004C4AE4" w:rsidP="004C4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2066FB4A" w14:textId="77777777" w:rsidR="004C4AE4" w:rsidRPr="004C4AE4" w:rsidRDefault="004C4AE4" w:rsidP="004C4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  <w:r w:rsidRPr="004C4AE4">
        <w:rPr>
          <w:sz w:val="28"/>
          <w:szCs w:val="28"/>
        </w:rPr>
        <w:t>В И Р І Ш И В:</w:t>
      </w:r>
    </w:p>
    <w:p w14:paraId="29C2FFA7" w14:textId="77777777" w:rsidR="004C4AE4" w:rsidRPr="004C4AE4" w:rsidRDefault="004C4AE4" w:rsidP="004C4A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</w:p>
    <w:p w14:paraId="38D6853B" w14:textId="77777777" w:rsidR="004C4AE4" w:rsidRPr="004C4AE4" w:rsidRDefault="004C4AE4" w:rsidP="004C4AE4">
      <w:pPr>
        <w:jc w:val="both"/>
        <w:rPr>
          <w:sz w:val="28"/>
          <w:szCs w:val="28"/>
          <w:lang w:eastAsia="uk-UA"/>
        </w:rPr>
      </w:pPr>
      <w:r w:rsidRPr="004C4AE4">
        <w:rPr>
          <w:sz w:val="28"/>
          <w:szCs w:val="28"/>
        </w:rPr>
        <w:t>1. Затвердити кошторисну документацію «</w:t>
      </w:r>
      <w:r w:rsidRPr="004C4AE4">
        <w:rPr>
          <w:sz w:val="28"/>
          <w:szCs w:val="28"/>
          <w:lang w:eastAsia="uk-UA"/>
        </w:rPr>
        <w:t>Капітальний ремонт подвір'я ЗОШ "Берегиня" по вул.Галицька,38 у м.Винники»</w:t>
      </w:r>
    </w:p>
    <w:p w14:paraId="18C200ED" w14:textId="77777777" w:rsidR="004C4AE4" w:rsidRPr="004C4AE4" w:rsidRDefault="004C4AE4" w:rsidP="004C4AE4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284" w:hanging="709"/>
        <w:jc w:val="both"/>
        <w:rPr>
          <w:sz w:val="28"/>
          <w:szCs w:val="28"/>
          <w:lang w:eastAsia="ar-SA"/>
        </w:rPr>
      </w:pPr>
      <w:r w:rsidRPr="004C4AE4">
        <w:rPr>
          <w:sz w:val="28"/>
          <w:szCs w:val="28"/>
        </w:rPr>
        <w:t xml:space="preserve">       2. Контроль за виконанням даного рішення залишаю за собою.</w:t>
      </w:r>
    </w:p>
    <w:p w14:paraId="65AA4B6D" w14:textId="77777777" w:rsidR="004C4AE4" w:rsidRPr="004C4AE4" w:rsidRDefault="004C4AE4" w:rsidP="004C4AE4">
      <w:pPr>
        <w:pStyle w:val="a8"/>
        <w:jc w:val="both"/>
        <w:rPr>
          <w:sz w:val="28"/>
          <w:szCs w:val="28"/>
        </w:rPr>
      </w:pPr>
    </w:p>
    <w:p w14:paraId="511C91CD" w14:textId="77777777" w:rsidR="004C4AE4" w:rsidRPr="004C4AE4" w:rsidRDefault="004C4AE4" w:rsidP="004C4AE4">
      <w:pPr>
        <w:pStyle w:val="a8"/>
        <w:jc w:val="both"/>
        <w:rPr>
          <w:sz w:val="28"/>
          <w:szCs w:val="28"/>
        </w:rPr>
      </w:pPr>
    </w:p>
    <w:p w14:paraId="7D06C37D" w14:textId="77777777" w:rsidR="004C4AE4" w:rsidRPr="004C4AE4" w:rsidRDefault="004C4AE4" w:rsidP="004C4AE4">
      <w:pPr>
        <w:jc w:val="both"/>
        <w:rPr>
          <w:sz w:val="28"/>
          <w:szCs w:val="28"/>
        </w:rPr>
      </w:pPr>
      <w:bookmarkStart w:id="1" w:name="_GoBack"/>
      <w:bookmarkEnd w:id="1"/>
    </w:p>
    <w:p w14:paraId="07869E4E" w14:textId="77777777" w:rsidR="004C4AE4" w:rsidRPr="004C4AE4" w:rsidRDefault="004C4AE4" w:rsidP="004C4AE4">
      <w:pPr>
        <w:pStyle w:val="a8"/>
        <w:jc w:val="both"/>
        <w:rPr>
          <w:sz w:val="28"/>
          <w:szCs w:val="28"/>
        </w:rPr>
      </w:pPr>
    </w:p>
    <w:p w14:paraId="5273CE9B" w14:textId="77777777" w:rsidR="004C4AE4" w:rsidRPr="004C4AE4" w:rsidRDefault="004C4AE4" w:rsidP="004C4AE4">
      <w:pPr>
        <w:pStyle w:val="a8"/>
        <w:jc w:val="both"/>
        <w:rPr>
          <w:sz w:val="28"/>
          <w:szCs w:val="28"/>
        </w:rPr>
      </w:pPr>
      <w:r w:rsidRPr="004C4AE4">
        <w:rPr>
          <w:sz w:val="28"/>
          <w:szCs w:val="28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C4AE4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94E9DC" w14:textId="77777777" w:rsidR="00D0547C" w:rsidRDefault="00D0547C">
      <w:r>
        <w:separator/>
      </w:r>
    </w:p>
  </w:endnote>
  <w:endnote w:type="continuationSeparator" w:id="0">
    <w:p w14:paraId="0FEA9DDB" w14:textId="77777777" w:rsidR="00D0547C" w:rsidRDefault="00D05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D0DC15" w14:textId="77777777" w:rsidR="00D0547C" w:rsidRDefault="00D0547C">
      <w:r>
        <w:separator/>
      </w:r>
    </w:p>
  </w:footnote>
  <w:footnote w:type="continuationSeparator" w:id="0">
    <w:p w14:paraId="1A58BC7E" w14:textId="77777777" w:rsidR="00D0547C" w:rsidRDefault="00D054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4AE4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547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3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E598F-8629-489A-9E7E-022E309C0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2024-06-27T12:12:00Z</dcterms:modified>
</cp:coreProperties>
</file>