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приміщення (сходова)   по вул.Галицька,7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09CDF5A" w14:textId="77777777" w:rsidR="002962C2" w:rsidRPr="002962C2" w:rsidRDefault="002962C2" w:rsidP="002962C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6D313651" w14:textId="77777777" w:rsidR="002962C2" w:rsidRPr="002962C2" w:rsidRDefault="002962C2" w:rsidP="002962C2">
      <w:pPr>
        <w:suppressAutoHyphens/>
        <w:jc w:val="both"/>
        <w:rPr>
          <w:sz w:val="28"/>
          <w:szCs w:val="28"/>
          <w:lang w:eastAsia="ar-SA"/>
        </w:rPr>
      </w:pPr>
      <w:r w:rsidRPr="002962C2">
        <w:rPr>
          <w:sz w:val="28"/>
          <w:szCs w:val="28"/>
          <w:lang w:eastAsia="ar-SA"/>
        </w:rPr>
        <w:t xml:space="preserve">          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13FDAB3A" w14:textId="77777777" w:rsidR="002962C2" w:rsidRPr="002962C2" w:rsidRDefault="002962C2" w:rsidP="002962C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059E95D5" w14:textId="77777777" w:rsidR="002962C2" w:rsidRPr="002962C2" w:rsidRDefault="002962C2" w:rsidP="002962C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2962C2">
        <w:rPr>
          <w:sz w:val="28"/>
          <w:szCs w:val="28"/>
          <w:lang w:eastAsia="ar-SA"/>
        </w:rPr>
        <w:t>В И Р І Ш И В:</w:t>
      </w:r>
    </w:p>
    <w:p w14:paraId="2FE6C3FA" w14:textId="77777777" w:rsidR="002962C2" w:rsidRPr="002962C2" w:rsidRDefault="002962C2" w:rsidP="002962C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6A2B9ECF" w14:textId="22E093C4" w:rsidR="002962C2" w:rsidRPr="002962C2" w:rsidRDefault="002962C2" w:rsidP="002962C2">
      <w:pPr>
        <w:jc w:val="both"/>
        <w:rPr>
          <w:sz w:val="28"/>
          <w:szCs w:val="28"/>
          <w:lang w:eastAsia="uk-UA"/>
        </w:rPr>
      </w:pPr>
      <w:r w:rsidRPr="002962C2">
        <w:rPr>
          <w:sz w:val="28"/>
          <w:szCs w:val="28"/>
          <w:lang w:eastAsia="ar-SA"/>
        </w:rPr>
        <w:t>1. Затвердити кошторисну документацію «</w:t>
      </w:r>
      <w:r w:rsidRPr="002962C2">
        <w:rPr>
          <w:sz w:val="28"/>
          <w:szCs w:val="28"/>
          <w:lang w:eastAsia="uk-UA"/>
        </w:rPr>
        <w:t>Капітальний ремонт приміщення (сходова)</w:t>
      </w:r>
      <w:bookmarkStart w:id="1" w:name="_GoBack"/>
      <w:bookmarkEnd w:id="1"/>
      <w:r w:rsidRPr="002962C2">
        <w:rPr>
          <w:sz w:val="28"/>
          <w:szCs w:val="28"/>
          <w:lang w:eastAsia="uk-UA"/>
        </w:rPr>
        <w:t xml:space="preserve"> по вул.Галицька,7 у м.Винники»</w:t>
      </w:r>
    </w:p>
    <w:p w14:paraId="26784E08" w14:textId="77777777" w:rsidR="002962C2" w:rsidRPr="002962C2" w:rsidRDefault="002962C2" w:rsidP="002962C2">
      <w:pPr>
        <w:jc w:val="both"/>
        <w:rPr>
          <w:sz w:val="28"/>
          <w:szCs w:val="28"/>
          <w:lang w:eastAsia="uk-UA"/>
        </w:rPr>
      </w:pPr>
    </w:p>
    <w:p w14:paraId="705652C8" w14:textId="77777777" w:rsidR="002962C2" w:rsidRPr="002962C2" w:rsidRDefault="002962C2" w:rsidP="002962C2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2962C2">
        <w:rPr>
          <w:sz w:val="28"/>
          <w:szCs w:val="28"/>
          <w:lang w:eastAsia="ar-SA"/>
        </w:rPr>
        <w:t xml:space="preserve">       2. Контроль за виконанням даного рішення залишаю за собою.</w:t>
      </w:r>
    </w:p>
    <w:p w14:paraId="3AB2C69B" w14:textId="77777777" w:rsidR="002962C2" w:rsidRPr="002962C2" w:rsidRDefault="002962C2" w:rsidP="002962C2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7779FD33" w14:textId="77777777" w:rsidR="002962C2" w:rsidRPr="002962C2" w:rsidRDefault="002962C2" w:rsidP="002962C2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30E248F6" w14:textId="77777777" w:rsidR="002962C2" w:rsidRPr="002962C2" w:rsidRDefault="002962C2" w:rsidP="002962C2">
      <w:pPr>
        <w:suppressAutoHyphens/>
        <w:jc w:val="both"/>
        <w:rPr>
          <w:sz w:val="28"/>
          <w:szCs w:val="28"/>
          <w:lang w:eastAsia="ar-SA"/>
        </w:rPr>
      </w:pPr>
    </w:p>
    <w:p w14:paraId="7415D35D" w14:textId="77777777" w:rsidR="002962C2" w:rsidRPr="002962C2" w:rsidRDefault="002962C2" w:rsidP="002962C2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45A9A5D" w14:textId="77777777" w:rsidR="002962C2" w:rsidRPr="002962C2" w:rsidRDefault="002962C2" w:rsidP="002962C2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2962C2">
        <w:rPr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DBFAD7" w14:textId="77777777" w:rsidR="006F5F37" w:rsidRDefault="006F5F37">
      <w:r>
        <w:separator/>
      </w:r>
    </w:p>
  </w:endnote>
  <w:endnote w:type="continuationSeparator" w:id="0">
    <w:p w14:paraId="167074CB" w14:textId="77777777" w:rsidR="006F5F37" w:rsidRDefault="006F5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B2AD72" w14:textId="77777777" w:rsidR="006F5F37" w:rsidRDefault="006F5F37">
      <w:r>
        <w:separator/>
      </w:r>
    </w:p>
  </w:footnote>
  <w:footnote w:type="continuationSeparator" w:id="0">
    <w:p w14:paraId="46CD0151" w14:textId="77777777" w:rsidR="006F5F37" w:rsidRDefault="006F5F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962C2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6F5F37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1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2B1320-64C5-4FC2-AD0B-D5C635338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769</Words>
  <Characters>439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2024-06-27T12:16:00Z</dcterms:modified>
</cp:coreProperties>
</file>