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7757DF" w14:textId="77777777" w:rsidR="00DB0EEB" w:rsidRPr="00DB0EEB" w:rsidRDefault="00DB0EEB" w:rsidP="00DB0E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DB0EEB">
        <w:rPr>
          <w:sz w:val="28"/>
          <w:szCs w:val="28"/>
          <w:lang w:eastAsia="ar-SA"/>
        </w:rPr>
        <w:t xml:space="preserve">                    З метою дотримання  санітарно-епідеміологічних  норм,  на виконання   додаткових заходів реагування  в умовах гострої  респіраторної хвороби, спричиненої коновірусом </w:t>
      </w:r>
      <w:r w:rsidRPr="00DB0EEB">
        <w:rPr>
          <w:sz w:val="28"/>
          <w:szCs w:val="28"/>
          <w:lang w:val="en-US" w:eastAsia="ar-SA"/>
        </w:rPr>
        <w:t>Covid</w:t>
      </w:r>
      <w:r w:rsidRPr="00DB0EEB">
        <w:rPr>
          <w:sz w:val="28"/>
          <w:szCs w:val="28"/>
          <w:lang w:eastAsia="ar-SA"/>
        </w:rPr>
        <w:t>-19,   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737300D1" w14:textId="77777777" w:rsidR="00DB0EEB" w:rsidRPr="00DB0EEB" w:rsidRDefault="00DB0EEB" w:rsidP="00DB0E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DF3470B" w14:textId="77777777" w:rsidR="00DB0EEB" w:rsidRPr="00DB0EEB" w:rsidRDefault="00DB0EEB" w:rsidP="00DB0E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8F920E1" w14:textId="77777777" w:rsidR="00DB0EEB" w:rsidRPr="00DB0EEB" w:rsidRDefault="00DB0EEB" w:rsidP="00DB0E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DB0EEB">
        <w:rPr>
          <w:sz w:val="28"/>
          <w:szCs w:val="28"/>
          <w:lang w:eastAsia="ar-SA"/>
        </w:rPr>
        <w:t>В И Р І Ш И В:</w:t>
      </w:r>
    </w:p>
    <w:p w14:paraId="286F0DD7" w14:textId="77777777" w:rsidR="00DB0EEB" w:rsidRPr="00DB0EEB" w:rsidRDefault="00DB0EEB" w:rsidP="00DB0E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4F5703C" w14:textId="77777777" w:rsidR="00DB0EEB" w:rsidRPr="00DB0EEB" w:rsidRDefault="00DB0EEB" w:rsidP="00DB0E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bookmarkStart w:id="1" w:name="_GoBack"/>
      <w:bookmarkEnd w:id="1"/>
    </w:p>
    <w:p w14:paraId="26DF62C6" w14:textId="77777777" w:rsidR="00DB0EEB" w:rsidRPr="00DB0EEB" w:rsidRDefault="00DB0EEB" w:rsidP="00DB0EEB">
      <w:pPr>
        <w:suppressAutoHyphens/>
        <w:jc w:val="both"/>
        <w:rPr>
          <w:sz w:val="28"/>
          <w:szCs w:val="28"/>
          <w:lang w:eastAsia="ar-SA"/>
        </w:rPr>
      </w:pPr>
      <w:r w:rsidRPr="00DB0EEB">
        <w:rPr>
          <w:sz w:val="28"/>
          <w:szCs w:val="28"/>
          <w:lang w:eastAsia="ar-SA"/>
        </w:rPr>
        <w:t xml:space="preserve">1.  Виконавчому комітету Винниківської міської ради передати безоплатно на баланс  МКП      “ Винниківське”  </w:t>
      </w:r>
    </w:p>
    <w:p w14:paraId="62DD0983" w14:textId="77777777" w:rsidR="00DB0EEB" w:rsidRPr="00DB0EEB" w:rsidRDefault="00DB0EEB" w:rsidP="00DB0EEB">
      <w:pPr>
        <w:suppressAutoHyphens/>
        <w:rPr>
          <w:sz w:val="28"/>
          <w:szCs w:val="28"/>
          <w:lang w:eastAsia="ar-SA"/>
        </w:rPr>
      </w:pPr>
      <w:r w:rsidRPr="00DB0EEB">
        <w:rPr>
          <w:sz w:val="28"/>
          <w:szCs w:val="28"/>
          <w:lang w:eastAsia="ar-SA"/>
        </w:rPr>
        <w:t xml:space="preserve">    -  респіратор   </w:t>
      </w:r>
      <w:r w:rsidRPr="00DB0EEB">
        <w:rPr>
          <w:sz w:val="28"/>
          <w:szCs w:val="28"/>
          <w:lang w:val="en-US" w:eastAsia="ar-SA"/>
        </w:rPr>
        <w:t>Kompass</w:t>
      </w:r>
      <w:r w:rsidRPr="00DB0EEB">
        <w:rPr>
          <w:sz w:val="28"/>
          <w:szCs w:val="28"/>
          <w:lang w:eastAsia="ar-SA"/>
        </w:rPr>
        <w:t xml:space="preserve">  А</w:t>
      </w:r>
      <w:r w:rsidRPr="00DB0EEB">
        <w:rPr>
          <w:sz w:val="28"/>
          <w:szCs w:val="28"/>
          <w:lang w:val="en-US" w:eastAsia="ar-SA"/>
        </w:rPr>
        <w:t>R</w:t>
      </w:r>
      <w:r w:rsidRPr="00DB0EEB">
        <w:rPr>
          <w:sz w:val="28"/>
          <w:szCs w:val="28"/>
          <w:lang w:eastAsia="ar-SA"/>
        </w:rPr>
        <w:t xml:space="preserve">Т 4740000332  в кількості 60 шт. ( шістдесят  ) на суму 5700,00                    </w:t>
      </w:r>
    </w:p>
    <w:p w14:paraId="54C2E0A6" w14:textId="77777777" w:rsidR="00DB0EEB" w:rsidRPr="00DB0EEB" w:rsidRDefault="00DB0EEB" w:rsidP="00DB0EEB">
      <w:pPr>
        <w:suppressAutoHyphens/>
        <w:rPr>
          <w:sz w:val="28"/>
          <w:szCs w:val="28"/>
          <w:lang w:eastAsia="ar-SA"/>
        </w:rPr>
      </w:pPr>
      <w:r w:rsidRPr="00DB0EEB">
        <w:rPr>
          <w:sz w:val="28"/>
          <w:szCs w:val="28"/>
          <w:lang w:eastAsia="ar-SA"/>
        </w:rPr>
        <w:t xml:space="preserve">        (п’ять тисяч  сімсот ) грн. </w:t>
      </w:r>
    </w:p>
    <w:p w14:paraId="53311606" w14:textId="77777777" w:rsidR="00DB0EEB" w:rsidRPr="00DB0EEB" w:rsidRDefault="00DB0EEB" w:rsidP="00DB0EEB">
      <w:pPr>
        <w:suppressAutoHyphens/>
        <w:jc w:val="both"/>
        <w:rPr>
          <w:sz w:val="28"/>
          <w:szCs w:val="28"/>
          <w:lang w:eastAsia="ar-SA"/>
        </w:rPr>
      </w:pPr>
      <w:r w:rsidRPr="00DB0EEB">
        <w:rPr>
          <w:sz w:val="28"/>
          <w:szCs w:val="28"/>
          <w:lang w:eastAsia="ar-SA"/>
        </w:rPr>
        <w:t xml:space="preserve">    - Клін Стрім дезінфекційний засіб, рідина 1л  в кількості  80  (вісімдесят)   шт.   суму        9232,00 грн. ( дев’ять   тисяч  двісті  тридцять дві  грн. 00 коп.)</w:t>
      </w:r>
    </w:p>
    <w:p w14:paraId="1D26B63B" w14:textId="77777777" w:rsidR="00DB0EEB" w:rsidRPr="00DB0EEB" w:rsidRDefault="00DB0EEB" w:rsidP="00DB0EEB">
      <w:pPr>
        <w:suppressAutoHyphens/>
        <w:jc w:val="both"/>
        <w:rPr>
          <w:sz w:val="28"/>
          <w:szCs w:val="28"/>
          <w:lang w:eastAsia="ar-SA"/>
        </w:rPr>
      </w:pPr>
      <w:r w:rsidRPr="00DB0EEB">
        <w:rPr>
          <w:sz w:val="28"/>
          <w:szCs w:val="28"/>
          <w:lang w:eastAsia="ar-SA"/>
        </w:rPr>
        <w:t>2. Контроль за виконанням даного рішення покласти на начальника відділу фінансів та    економіки виконавчого комітету Винниківської міської ради та директора МКП  «Винниківське».</w:t>
      </w:r>
    </w:p>
    <w:p w14:paraId="7129A4EF" w14:textId="77777777" w:rsidR="00DB0EEB" w:rsidRPr="00DB0EEB" w:rsidRDefault="00DB0EEB" w:rsidP="00DB0EE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5A96B2B" w14:textId="77777777" w:rsidR="00DB0EEB" w:rsidRPr="00DB0EEB" w:rsidRDefault="00DB0EEB" w:rsidP="00DB0EE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EE6C741" w14:textId="77777777" w:rsidR="00DB0EEB" w:rsidRPr="00DB0EEB" w:rsidRDefault="00DB0EEB" w:rsidP="00DB0EE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676E6E0" w14:textId="77777777" w:rsidR="00DB0EEB" w:rsidRPr="00DB0EEB" w:rsidRDefault="00DB0EEB" w:rsidP="00DB0EE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DB0EEB">
        <w:rPr>
          <w:sz w:val="28"/>
          <w:szCs w:val="28"/>
          <w:lang w:eastAsia="ar-SA"/>
        </w:rPr>
        <w:t>Міський  голова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6E240" w14:textId="77777777" w:rsidR="004750EF" w:rsidRDefault="004750EF">
      <w:r>
        <w:separator/>
      </w:r>
    </w:p>
  </w:endnote>
  <w:endnote w:type="continuationSeparator" w:id="0">
    <w:p w14:paraId="68620452" w14:textId="77777777" w:rsidR="004750EF" w:rsidRDefault="00475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D7D3E" w14:textId="77777777" w:rsidR="004750EF" w:rsidRDefault="004750EF">
      <w:r>
        <w:separator/>
      </w:r>
    </w:p>
  </w:footnote>
  <w:footnote w:type="continuationSeparator" w:id="0">
    <w:p w14:paraId="59E1FA58" w14:textId="77777777" w:rsidR="004750EF" w:rsidRDefault="00475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50EF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0EE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82417-9DDD-4F65-B75A-60875CCAE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2024-06-28T08:41:00Z</dcterms:modified>
</cp:coreProperties>
</file>