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  матеріальних цінностей    ВКП"Добробут"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EF1B1CE" w14:textId="77777777" w:rsidR="002379D0" w:rsidRPr="002379D0" w:rsidRDefault="002379D0" w:rsidP="002379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  <w:r w:rsidRPr="002379D0">
        <w:rPr>
          <w:sz w:val="28"/>
          <w:szCs w:val="28"/>
          <w:lang w:eastAsia="ar-SA"/>
        </w:rPr>
        <w:t xml:space="preserve">З метою покращення благоустрою міста, дотримання  санітарно-епідеміологічних  норм,  на виконання   додаткових заходів реагування  в умовах гострої  респіраторної хвороби, спричиненої короновірусом </w:t>
      </w:r>
      <w:r w:rsidRPr="002379D0">
        <w:rPr>
          <w:sz w:val="28"/>
          <w:szCs w:val="28"/>
          <w:lang w:val="en-US" w:eastAsia="ar-SA"/>
        </w:rPr>
        <w:t>Covid</w:t>
      </w:r>
      <w:r w:rsidRPr="002379D0">
        <w:rPr>
          <w:sz w:val="28"/>
          <w:szCs w:val="28"/>
          <w:lang w:eastAsia="ar-SA"/>
        </w:rPr>
        <w:t>-19,   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Винниківської міської ради</w:t>
      </w:r>
    </w:p>
    <w:p w14:paraId="593EF484" w14:textId="77777777" w:rsidR="002379D0" w:rsidRPr="002379D0" w:rsidRDefault="002379D0" w:rsidP="002379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5F374D22" w14:textId="77777777" w:rsidR="002379D0" w:rsidRPr="002379D0" w:rsidRDefault="002379D0" w:rsidP="002379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679701BE" w14:textId="77777777" w:rsidR="002379D0" w:rsidRPr="002379D0" w:rsidRDefault="002379D0" w:rsidP="002379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2379D0">
        <w:rPr>
          <w:sz w:val="28"/>
          <w:szCs w:val="28"/>
          <w:lang w:eastAsia="ar-SA"/>
        </w:rPr>
        <w:t>В И Р І Ш И В:</w:t>
      </w:r>
    </w:p>
    <w:p w14:paraId="272AC18C" w14:textId="77777777" w:rsidR="002379D0" w:rsidRPr="002379D0" w:rsidRDefault="002379D0" w:rsidP="002379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2E4FE470" w14:textId="77777777" w:rsidR="002379D0" w:rsidRPr="002379D0" w:rsidRDefault="002379D0" w:rsidP="002379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49FB6897" w14:textId="77777777" w:rsidR="002379D0" w:rsidRPr="002379D0" w:rsidRDefault="002379D0" w:rsidP="002379D0">
      <w:pPr>
        <w:numPr>
          <w:ilvl w:val="0"/>
          <w:numId w:val="3"/>
        </w:numPr>
        <w:suppressAutoHyphens/>
        <w:contextualSpacing/>
        <w:jc w:val="both"/>
        <w:rPr>
          <w:sz w:val="28"/>
          <w:szCs w:val="28"/>
          <w:lang w:eastAsia="ar-SA"/>
        </w:rPr>
      </w:pPr>
      <w:r w:rsidRPr="002379D0">
        <w:rPr>
          <w:sz w:val="28"/>
          <w:szCs w:val="28"/>
          <w:lang w:eastAsia="ar-SA"/>
        </w:rPr>
        <w:t>Виконавчому комітету Винниківської міської ради передати безоплатно на баланс  ВКП «Добробут» матеріальні цінності, а саме :</w:t>
      </w:r>
    </w:p>
    <w:p w14:paraId="4CE842C5" w14:textId="77777777" w:rsidR="002379D0" w:rsidRPr="002379D0" w:rsidRDefault="002379D0" w:rsidP="002379D0">
      <w:pPr>
        <w:suppressAutoHyphens/>
        <w:rPr>
          <w:sz w:val="28"/>
          <w:szCs w:val="28"/>
          <w:lang w:eastAsia="ar-SA"/>
        </w:rPr>
      </w:pPr>
      <w:r w:rsidRPr="002379D0">
        <w:rPr>
          <w:sz w:val="28"/>
          <w:szCs w:val="28"/>
          <w:lang w:eastAsia="ar-SA"/>
        </w:rPr>
        <w:t xml:space="preserve">             - хлорний розчин « Онікс»  в кількості 150 шт.  на суму 2400,00 грн.       ( дві тисячі чотириста    грн. 00 коп.) .</w:t>
      </w:r>
    </w:p>
    <w:p w14:paraId="05565836" w14:textId="77777777" w:rsidR="002379D0" w:rsidRPr="002379D0" w:rsidRDefault="002379D0" w:rsidP="002379D0">
      <w:pPr>
        <w:suppressAutoHyphens/>
        <w:rPr>
          <w:sz w:val="28"/>
          <w:szCs w:val="28"/>
          <w:lang w:eastAsia="ar-SA"/>
        </w:rPr>
      </w:pPr>
      <w:r w:rsidRPr="002379D0">
        <w:rPr>
          <w:sz w:val="28"/>
          <w:szCs w:val="28"/>
          <w:lang w:eastAsia="ar-SA"/>
        </w:rPr>
        <w:t xml:space="preserve">            - рідке мило  в кількості  30 шт.  на суму  855,00 грн.     ( вісімсот п’ятдесят п’ять   грн. 00 коп.)</w:t>
      </w:r>
    </w:p>
    <w:p w14:paraId="5C82BE85" w14:textId="77777777" w:rsidR="002379D0" w:rsidRPr="002379D0" w:rsidRDefault="002379D0" w:rsidP="002379D0">
      <w:pPr>
        <w:suppressAutoHyphens/>
        <w:rPr>
          <w:sz w:val="28"/>
          <w:szCs w:val="28"/>
          <w:lang w:eastAsia="ar-SA"/>
        </w:rPr>
      </w:pPr>
      <w:r w:rsidRPr="002379D0">
        <w:rPr>
          <w:sz w:val="28"/>
          <w:szCs w:val="28"/>
          <w:lang w:eastAsia="ar-SA"/>
        </w:rPr>
        <w:t xml:space="preserve">            -  Клін Стрім дезінфекційний засіб, рідина 1л  в кількості  200  (двісті)   шт.   суму   23080,00 грн. ( двадцять  три  тисячі вісімдесят грн. 00 коп.)</w:t>
      </w:r>
    </w:p>
    <w:p w14:paraId="42A93763" w14:textId="245943BC" w:rsidR="002379D0" w:rsidRPr="002379D0" w:rsidRDefault="002379D0" w:rsidP="002379D0">
      <w:pPr>
        <w:suppressAutoHyphens/>
        <w:rPr>
          <w:sz w:val="28"/>
          <w:szCs w:val="28"/>
          <w:lang w:eastAsia="ar-SA"/>
        </w:rPr>
      </w:pPr>
      <w:r w:rsidRPr="002379D0">
        <w:rPr>
          <w:sz w:val="28"/>
          <w:szCs w:val="28"/>
          <w:lang w:eastAsia="ar-SA"/>
        </w:rPr>
        <w:t xml:space="preserve">            - респіратор   </w:t>
      </w:r>
      <w:r w:rsidRPr="002379D0">
        <w:rPr>
          <w:sz w:val="28"/>
          <w:szCs w:val="28"/>
          <w:lang w:val="en-US" w:eastAsia="ar-SA"/>
        </w:rPr>
        <w:t>Kompass</w:t>
      </w:r>
      <w:r w:rsidRPr="002379D0">
        <w:rPr>
          <w:sz w:val="28"/>
          <w:szCs w:val="28"/>
          <w:lang w:eastAsia="ar-SA"/>
        </w:rPr>
        <w:t xml:space="preserve">  А</w:t>
      </w:r>
      <w:r w:rsidRPr="002379D0">
        <w:rPr>
          <w:sz w:val="28"/>
          <w:szCs w:val="28"/>
          <w:lang w:val="en-US" w:eastAsia="ar-SA"/>
        </w:rPr>
        <w:t>R</w:t>
      </w:r>
      <w:r w:rsidRPr="002379D0">
        <w:rPr>
          <w:sz w:val="28"/>
          <w:szCs w:val="28"/>
          <w:lang w:eastAsia="ar-SA"/>
        </w:rPr>
        <w:t>Т 4740000332  в кількості 80 шт. ( віс</w:t>
      </w:r>
      <w:r>
        <w:rPr>
          <w:sz w:val="28"/>
          <w:szCs w:val="28"/>
          <w:lang w:eastAsia="ar-SA"/>
        </w:rPr>
        <w:t xml:space="preserve">імдесят ) на суму  7600,00     </w:t>
      </w:r>
      <w:r w:rsidRPr="002379D0">
        <w:rPr>
          <w:sz w:val="28"/>
          <w:szCs w:val="28"/>
          <w:lang w:eastAsia="ar-SA"/>
        </w:rPr>
        <w:t xml:space="preserve">(сім тисяч шістсот ) грн. </w:t>
      </w:r>
    </w:p>
    <w:p w14:paraId="70BEAEB3" w14:textId="77777777" w:rsidR="002379D0" w:rsidRPr="002379D0" w:rsidRDefault="002379D0" w:rsidP="002379D0">
      <w:pPr>
        <w:suppressAutoHyphens/>
        <w:rPr>
          <w:sz w:val="28"/>
          <w:szCs w:val="28"/>
          <w:lang w:eastAsia="ar-SA"/>
        </w:rPr>
      </w:pPr>
      <w:r w:rsidRPr="002379D0">
        <w:rPr>
          <w:sz w:val="28"/>
          <w:szCs w:val="28"/>
          <w:lang w:eastAsia="ar-SA"/>
        </w:rPr>
        <w:t xml:space="preserve">             - Самонесучий  кабель СИП-4 4 х 25,0  в кількості  3 км на суму 78886,80 грн. ( сімдесят вісім тисяч вісімсот вісімдесят шість грн. 80 коп.)</w:t>
      </w:r>
    </w:p>
    <w:p w14:paraId="5E40EBC8" w14:textId="77777777" w:rsidR="002379D0" w:rsidRPr="002379D0" w:rsidRDefault="002379D0" w:rsidP="002379D0">
      <w:pPr>
        <w:suppressAutoHyphens/>
        <w:rPr>
          <w:sz w:val="28"/>
          <w:szCs w:val="28"/>
          <w:lang w:eastAsia="ar-SA"/>
        </w:rPr>
      </w:pPr>
      <w:r w:rsidRPr="002379D0">
        <w:rPr>
          <w:sz w:val="28"/>
          <w:szCs w:val="28"/>
          <w:lang w:eastAsia="ar-SA"/>
        </w:rPr>
        <w:t xml:space="preserve">            - кабель ВВГ-П 2х1,5 ПК 100м  в кількості  0,2 км на суму  2025,60 грн. ( дві тисячі двадцять п’ять грн.60 коп.)</w:t>
      </w:r>
    </w:p>
    <w:p w14:paraId="7BA24114" w14:textId="77777777" w:rsidR="002379D0" w:rsidRPr="002379D0" w:rsidRDefault="002379D0" w:rsidP="002379D0">
      <w:pPr>
        <w:suppressAutoHyphens/>
        <w:rPr>
          <w:sz w:val="28"/>
          <w:szCs w:val="28"/>
          <w:lang w:eastAsia="ar-SA"/>
        </w:rPr>
      </w:pPr>
      <w:r w:rsidRPr="002379D0">
        <w:rPr>
          <w:sz w:val="28"/>
          <w:szCs w:val="28"/>
          <w:lang w:eastAsia="ar-SA"/>
        </w:rPr>
        <w:t xml:space="preserve">           -  затискач  прокол </w:t>
      </w:r>
      <w:r w:rsidRPr="002379D0">
        <w:rPr>
          <w:sz w:val="28"/>
          <w:szCs w:val="28"/>
          <w:lang w:val="en-US" w:eastAsia="ar-SA"/>
        </w:rPr>
        <w:t>KWEP</w:t>
      </w:r>
      <w:r w:rsidRPr="002379D0">
        <w:rPr>
          <w:sz w:val="28"/>
          <w:szCs w:val="28"/>
          <w:lang w:eastAsia="ar-SA"/>
        </w:rPr>
        <w:t>(16-95/1,5-16 )   в кількості  200  шт. на суму  6398,40 грн. ( шість тисяч триста дев’яносто вісім  грн. 40 коп. )</w:t>
      </w:r>
    </w:p>
    <w:p w14:paraId="1AA78BE9" w14:textId="77777777" w:rsidR="002379D0" w:rsidRPr="002379D0" w:rsidRDefault="002379D0" w:rsidP="002379D0">
      <w:pPr>
        <w:suppressAutoHyphens/>
        <w:rPr>
          <w:sz w:val="28"/>
          <w:szCs w:val="28"/>
          <w:lang w:eastAsia="ar-SA"/>
        </w:rPr>
      </w:pPr>
      <w:r w:rsidRPr="002379D0">
        <w:rPr>
          <w:sz w:val="28"/>
          <w:szCs w:val="28"/>
          <w:lang w:eastAsia="ar-SA"/>
        </w:rPr>
        <w:lastRenderedPageBreak/>
        <w:t xml:space="preserve">         -    ЗА-1.2 – затискач анкерний 4 х (16-25) в кількості  200 шт. на суму  3801,60 грн.( три тисячі вісімсот одна грн. 60 коп.)</w:t>
      </w:r>
    </w:p>
    <w:p w14:paraId="28AF3600" w14:textId="77777777" w:rsidR="002379D0" w:rsidRPr="002379D0" w:rsidRDefault="002379D0" w:rsidP="002379D0">
      <w:pPr>
        <w:suppressAutoHyphens/>
        <w:rPr>
          <w:sz w:val="28"/>
          <w:szCs w:val="28"/>
          <w:lang w:eastAsia="ar-SA"/>
        </w:rPr>
      </w:pPr>
      <w:r w:rsidRPr="002379D0">
        <w:rPr>
          <w:sz w:val="28"/>
          <w:szCs w:val="28"/>
          <w:lang w:eastAsia="ar-SA"/>
        </w:rPr>
        <w:t xml:space="preserve">         - щебінь вапняковий в кількості  58,9 т на суму 17670,00 грн.( сімнадцять тисяч шістсот сімдесят  грн.)</w:t>
      </w:r>
    </w:p>
    <w:p w14:paraId="64B754FF" w14:textId="77777777" w:rsidR="002379D0" w:rsidRPr="002379D0" w:rsidRDefault="002379D0" w:rsidP="002379D0">
      <w:pPr>
        <w:suppressAutoHyphens/>
        <w:rPr>
          <w:sz w:val="28"/>
          <w:szCs w:val="28"/>
          <w:lang w:eastAsia="ar-SA"/>
        </w:rPr>
      </w:pPr>
      <w:r w:rsidRPr="002379D0">
        <w:rPr>
          <w:sz w:val="28"/>
          <w:szCs w:val="28"/>
          <w:lang w:eastAsia="ar-SA"/>
        </w:rPr>
        <w:t xml:space="preserve">        - пісок в кількості  157,8 т на суму 18936,00 грн. (вісімнадцять  тисяч дев’ятсот тридцять шість грн.)</w:t>
      </w:r>
    </w:p>
    <w:p w14:paraId="6844A0E9" w14:textId="77777777" w:rsidR="002379D0" w:rsidRPr="002379D0" w:rsidRDefault="002379D0" w:rsidP="002379D0">
      <w:pPr>
        <w:suppressAutoHyphens/>
        <w:rPr>
          <w:sz w:val="28"/>
          <w:szCs w:val="28"/>
          <w:lang w:eastAsia="ar-SA"/>
        </w:rPr>
      </w:pPr>
      <w:r w:rsidRPr="002379D0">
        <w:rPr>
          <w:sz w:val="28"/>
          <w:szCs w:val="28"/>
          <w:lang w:eastAsia="ar-SA"/>
        </w:rPr>
        <w:t xml:space="preserve">             - оцинкове кріплення  на бетонну опору  в кількості 33 шт.  на суму 84678,00 грн.       ( вісімдесят чотири тисячі шістсот сімдесят вісім   грн. 00 коп.) .</w:t>
      </w:r>
    </w:p>
    <w:p w14:paraId="2BDE0887" w14:textId="45A251D2" w:rsidR="002379D0" w:rsidRPr="002379D0" w:rsidRDefault="002379D0" w:rsidP="002379D0">
      <w:pPr>
        <w:suppressAutoHyphens/>
        <w:rPr>
          <w:sz w:val="28"/>
          <w:szCs w:val="28"/>
          <w:lang w:eastAsia="ar-SA"/>
        </w:rPr>
      </w:pPr>
      <w:r w:rsidRPr="002379D0">
        <w:rPr>
          <w:sz w:val="28"/>
          <w:szCs w:val="28"/>
          <w:lang w:eastAsia="ar-SA"/>
        </w:rPr>
        <w:t xml:space="preserve">            - світильник світлодіодний  ССВ-005-150  в кількості  33 шт.  на с</w:t>
      </w:r>
      <w:r>
        <w:rPr>
          <w:sz w:val="28"/>
          <w:szCs w:val="28"/>
          <w:lang w:eastAsia="ar-SA"/>
        </w:rPr>
        <w:t xml:space="preserve">уму  99000,00 грн.           </w:t>
      </w:r>
      <w:r w:rsidRPr="002379D0">
        <w:rPr>
          <w:sz w:val="28"/>
          <w:szCs w:val="28"/>
          <w:lang w:eastAsia="ar-SA"/>
        </w:rPr>
        <w:t>( дев’яносто дев’ять  тисяч   грн. 00 коп.)</w:t>
      </w:r>
    </w:p>
    <w:p w14:paraId="7FF9DC82" w14:textId="77777777" w:rsidR="002379D0" w:rsidRPr="002379D0" w:rsidRDefault="002379D0" w:rsidP="002379D0">
      <w:pPr>
        <w:suppressAutoHyphens/>
        <w:rPr>
          <w:sz w:val="28"/>
          <w:szCs w:val="28"/>
          <w:lang w:eastAsia="ar-SA"/>
        </w:rPr>
      </w:pPr>
    </w:p>
    <w:p w14:paraId="2F8D73A5" w14:textId="77777777" w:rsidR="002379D0" w:rsidRPr="002379D0" w:rsidRDefault="002379D0" w:rsidP="002379D0">
      <w:pPr>
        <w:suppressAutoHyphens/>
        <w:rPr>
          <w:sz w:val="28"/>
          <w:szCs w:val="28"/>
          <w:lang w:eastAsia="ar-SA"/>
        </w:rPr>
      </w:pPr>
      <w:r w:rsidRPr="002379D0">
        <w:rPr>
          <w:sz w:val="28"/>
          <w:szCs w:val="28"/>
          <w:lang w:eastAsia="ar-SA"/>
        </w:rPr>
        <w:t xml:space="preserve">      </w:t>
      </w:r>
    </w:p>
    <w:p w14:paraId="609A43B3" w14:textId="77777777" w:rsidR="002379D0" w:rsidRPr="002379D0" w:rsidRDefault="002379D0" w:rsidP="002379D0">
      <w:pPr>
        <w:suppressAutoHyphens/>
        <w:rPr>
          <w:sz w:val="28"/>
          <w:szCs w:val="28"/>
          <w:lang w:eastAsia="ar-SA"/>
        </w:rPr>
      </w:pPr>
      <w:r w:rsidRPr="002379D0">
        <w:rPr>
          <w:sz w:val="28"/>
          <w:szCs w:val="28"/>
          <w:lang w:eastAsia="ar-SA"/>
        </w:rPr>
        <w:t xml:space="preserve"> 2.   Контроль за виконанням даного рішення покласти на начальника відділу фінансів та економіки виконавчого комітету Винниківської міської ради та в.о. директора ВКП «Добробут».</w:t>
      </w:r>
    </w:p>
    <w:p w14:paraId="1924242A" w14:textId="77777777" w:rsidR="002379D0" w:rsidRPr="002379D0" w:rsidRDefault="002379D0" w:rsidP="002379D0">
      <w:pPr>
        <w:suppressAutoHyphens/>
        <w:jc w:val="both"/>
        <w:rPr>
          <w:sz w:val="28"/>
          <w:szCs w:val="28"/>
          <w:lang w:eastAsia="ar-SA"/>
        </w:rPr>
      </w:pPr>
    </w:p>
    <w:p w14:paraId="1A8C1595" w14:textId="77777777" w:rsidR="002379D0" w:rsidRPr="002379D0" w:rsidRDefault="002379D0" w:rsidP="002379D0">
      <w:pPr>
        <w:suppressAutoHyphens/>
        <w:jc w:val="both"/>
        <w:rPr>
          <w:sz w:val="28"/>
          <w:szCs w:val="28"/>
          <w:lang w:eastAsia="ar-SA"/>
        </w:rPr>
      </w:pPr>
    </w:p>
    <w:p w14:paraId="05C14B80" w14:textId="0BBD501E" w:rsidR="002379D0" w:rsidRPr="002379D0" w:rsidRDefault="002379D0" w:rsidP="002379D0">
      <w:pPr>
        <w:suppressAutoHyphens/>
        <w:jc w:val="both"/>
        <w:rPr>
          <w:sz w:val="28"/>
          <w:szCs w:val="28"/>
          <w:lang w:eastAsia="ar-SA"/>
        </w:rPr>
      </w:pPr>
      <w:bookmarkStart w:id="1" w:name="_GoBack"/>
      <w:bookmarkEnd w:id="1"/>
      <w:r w:rsidRPr="002379D0">
        <w:rPr>
          <w:sz w:val="28"/>
          <w:szCs w:val="28"/>
          <w:lang w:eastAsia="ar-SA"/>
        </w:rPr>
        <w:t xml:space="preserve">           Міський голова                                                                         В.Л.Квурт</w:t>
      </w:r>
    </w:p>
    <w:p w14:paraId="637A2279" w14:textId="77777777" w:rsidR="002379D0" w:rsidRPr="002379D0" w:rsidRDefault="002379D0" w:rsidP="002379D0">
      <w:pPr>
        <w:suppressAutoHyphens/>
        <w:rPr>
          <w:b/>
          <w:sz w:val="28"/>
          <w:szCs w:val="28"/>
          <w:lang w:eastAsia="ar-SA"/>
        </w:rPr>
      </w:pPr>
    </w:p>
    <w:p w14:paraId="5F8965E7" w14:textId="77777777" w:rsidR="002379D0" w:rsidRPr="002379D0" w:rsidRDefault="002379D0" w:rsidP="002379D0">
      <w:pPr>
        <w:suppressAutoHyphens/>
        <w:rPr>
          <w:b/>
          <w:szCs w:val="24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7AF22F" w14:textId="77777777" w:rsidR="00EC389A" w:rsidRDefault="00EC389A">
      <w:r>
        <w:separator/>
      </w:r>
    </w:p>
  </w:endnote>
  <w:endnote w:type="continuationSeparator" w:id="0">
    <w:p w14:paraId="6AB90C98" w14:textId="77777777" w:rsidR="00EC389A" w:rsidRDefault="00EC38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A2B87E" w14:textId="77777777" w:rsidR="00EC389A" w:rsidRDefault="00EC389A">
      <w:r>
        <w:separator/>
      </w:r>
    </w:p>
  </w:footnote>
  <w:footnote w:type="continuationSeparator" w:id="0">
    <w:p w14:paraId="5510B657" w14:textId="77777777" w:rsidR="00EC389A" w:rsidRDefault="00EC38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461C8"/>
    <w:multiLevelType w:val="hybridMultilevel"/>
    <w:tmpl w:val="01EE4D9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379D0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389A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940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8041AE-F1D7-4E61-810A-820407D83C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1801</Words>
  <Characters>1027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2024-06-28T08:36:00Z</dcterms:modified>
</cp:coreProperties>
</file>