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садового будинку на земельній ділянці по вул. Сонячна, д.к. "Сонячна долина", ділянка №49                                               (к/н 4610160300:07:003:0095)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E5B99F8" w14:textId="77777777" w:rsidR="0025574A" w:rsidRPr="0025574A" w:rsidRDefault="0025574A" w:rsidP="0025574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25574A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Максимів Г.М., беручи до уваги Державний акт на право власності на земельну ділянку (серія ЯМ №737266 від 12.11.2012р.), довідку ОКП «БТІ та ЕО» від 11.03.2020р. №2/2886, виконавчий комітет Винниківської міської ради –</w:t>
      </w:r>
    </w:p>
    <w:p w14:paraId="7B2EB21B" w14:textId="77777777" w:rsidR="0025574A" w:rsidRPr="0025574A" w:rsidRDefault="0025574A" w:rsidP="0025574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4973AF0B" w14:textId="77777777" w:rsidR="0025574A" w:rsidRPr="0025574A" w:rsidRDefault="0025574A" w:rsidP="0025574A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25574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760F0EF0" w14:textId="77777777" w:rsidR="0025574A" w:rsidRPr="0025574A" w:rsidRDefault="0025574A" w:rsidP="0025574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3ABCF424" w14:textId="77F8C145" w:rsidR="0025574A" w:rsidRPr="0025574A" w:rsidRDefault="0025574A" w:rsidP="0025574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25574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25574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Максимів Галині Миколаївні будівельний паспорт забудови земельної ділянки на проектування та будівництво </w:t>
      </w:r>
      <w:r w:rsidRPr="0025574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садового будинку на земельній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ділянці по </w:t>
      </w:r>
      <w:r w:rsidRPr="0025574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Сонячна, д.к. «Сонячна долина», ділянка №49 (к/н 4610160300:07:003:00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95) у </w:t>
      </w:r>
      <w:r w:rsidRPr="0025574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 м. Винники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DEED2BB" w14:textId="7092F117" w:rsidR="0025574A" w:rsidRPr="0025574A" w:rsidRDefault="0025574A" w:rsidP="0025574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25574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25574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садового будинку на земельній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ділянці по </w:t>
      </w:r>
      <w:r w:rsidRPr="0025574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Сонячна, д.к. «Сонячна долина», ділянка №49 (к/н 4610160300:07:003:009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5) у   </w:t>
      </w:r>
      <w:bookmarkStart w:id="1" w:name="_GoBack"/>
      <w:bookmarkEnd w:id="1"/>
      <w:r w:rsidRPr="0025574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м. Винники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E173EFA" w14:textId="77777777" w:rsidR="0025574A" w:rsidRPr="0025574A" w:rsidRDefault="0025574A" w:rsidP="0025574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25574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Садовому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25574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Сонячна, д.к. «Сонячна долина», ділянка №49 (к/н 4610160300:07:003:0095) у м. Винники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25574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Сонячна, 49 (к/н 4610160300:07:003:0095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6CD7DE26" w14:textId="77777777" w:rsidR="0025574A" w:rsidRPr="0025574A" w:rsidRDefault="0025574A" w:rsidP="0025574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Максимів Г.М.:</w:t>
      </w:r>
    </w:p>
    <w:p w14:paraId="30725623" w14:textId="77777777" w:rsidR="0025574A" w:rsidRPr="0025574A" w:rsidRDefault="0025574A" w:rsidP="0025574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25574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D5F39C8" w14:textId="77777777" w:rsidR="0025574A" w:rsidRPr="0025574A" w:rsidRDefault="0025574A" w:rsidP="0025574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93888EB" w14:textId="77777777" w:rsidR="0025574A" w:rsidRPr="0025574A" w:rsidRDefault="0025574A" w:rsidP="0025574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25574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25574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25574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48E9825A" w14:textId="77777777" w:rsidR="0025574A" w:rsidRPr="0025574A" w:rsidRDefault="0025574A" w:rsidP="0025574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25574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13A8E83" w14:textId="77777777" w:rsidR="0025574A" w:rsidRPr="0025574A" w:rsidRDefault="0025574A" w:rsidP="0025574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садову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7E7A0CEE" w14:textId="77777777" w:rsidR="0025574A" w:rsidRPr="0025574A" w:rsidRDefault="0025574A" w:rsidP="0025574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25574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5574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2B4F0265" w14:textId="77777777" w:rsidR="0025574A" w:rsidRPr="0025574A" w:rsidRDefault="0025574A" w:rsidP="0025574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111BA0F4" w14:textId="77777777" w:rsidR="0025574A" w:rsidRPr="0025574A" w:rsidRDefault="0025574A" w:rsidP="0025574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5574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Максимів Г.М., що будівельні роботи можна розпочинати тільки після отримання відповідних дозволів, згідно державних норм та правил.</w:t>
      </w:r>
    </w:p>
    <w:p w14:paraId="6BFA7652" w14:textId="77777777" w:rsidR="0025574A" w:rsidRPr="0025574A" w:rsidRDefault="0025574A" w:rsidP="0025574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029A2526" w14:textId="77777777" w:rsidR="0025574A" w:rsidRPr="0025574A" w:rsidRDefault="0025574A" w:rsidP="0025574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E8FD1EF" w14:textId="77777777" w:rsidR="0025574A" w:rsidRPr="0025574A" w:rsidRDefault="0025574A" w:rsidP="0025574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5574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5574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E75A155" w14:textId="77777777" w:rsidR="0025574A" w:rsidRPr="0025574A" w:rsidRDefault="0025574A" w:rsidP="0025574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1BB0CD4" w14:textId="77777777" w:rsidR="0025574A" w:rsidRPr="0025574A" w:rsidRDefault="0025574A" w:rsidP="0025574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FE7D76A" w14:textId="77777777" w:rsidR="0025574A" w:rsidRPr="0025574A" w:rsidRDefault="0025574A" w:rsidP="0025574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C3FD267" w14:textId="77777777" w:rsidR="0025574A" w:rsidRPr="0025574A" w:rsidRDefault="0025574A" w:rsidP="0025574A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25574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25574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5574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5574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5574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5574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5574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5574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5574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5574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25574A" w:rsidRDefault="00213958" w:rsidP="00471A72">
      <w:pPr>
        <w:rPr>
          <w:sz w:val="28"/>
          <w:szCs w:val="28"/>
        </w:rPr>
      </w:pPr>
    </w:p>
    <w:sectPr w:rsidR="00213958" w:rsidRPr="0025574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2EE1E" w14:textId="77777777" w:rsidR="00F921B6" w:rsidRDefault="00F921B6">
      <w:r>
        <w:separator/>
      </w:r>
    </w:p>
  </w:endnote>
  <w:endnote w:type="continuationSeparator" w:id="0">
    <w:p w14:paraId="43E63FD2" w14:textId="77777777" w:rsidR="00F921B6" w:rsidRDefault="00F92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73E553" w14:textId="77777777" w:rsidR="00F921B6" w:rsidRDefault="00F921B6">
      <w:r>
        <w:separator/>
      </w:r>
    </w:p>
  </w:footnote>
  <w:footnote w:type="continuationSeparator" w:id="0">
    <w:p w14:paraId="22EC0C93" w14:textId="77777777" w:rsidR="00F921B6" w:rsidRDefault="00F921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574A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921B6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4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DE079-F615-462D-8739-1CBD5FA19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2619</Words>
  <Characters>1494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2024-07-01T07:43:00Z</dcterms:modified>
</cp:coreProperties>
</file>