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збільшення віконного та дверного отворів на фасаді торгового павільйону №18 по вул. Галицька 18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C5082A" w14:textId="77777777" w:rsidR="00F02284" w:rsidRPr="00F02284" w:rsidRDefault="00F02284" w:rsidP="00F0228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02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</w:t>
      </w:r>
      <w:r w:rsidRPr="00F02284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val="ru-RU" w:eastAsia="uk-UA"/>
        </w:rPr>
        <w:t>Про архітектурну діяльність</w:t>
      </w:r>
      <w:r w:rsidRPr="00F02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ФОП Франт С.В., беручи до уваги Свідоцтво про право власності на нерухоме майно (серія САС №568839 від 08.05.2009р.), виконавчий комітет Винниківської міської ради –</w:t>
      </w:r>
    </w:p>
    <w:p w14:paraId="46D73243" w14:textId="77777777" w:rsidR="00F02284" w:rsidRPr="00F02284" w:rsidRDefault="00F02284" w:rsidP="00F0228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8B0099C" w14:textId="77777777" w:rsidR="00F02284" w:rsidRPr="00F02284" w:rsidRDefault="00F02284" w:rsidP="00F02284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F0228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46D7446" w14:textId="77777777" w:rsidR="00F02284" w:rsidRPr="00F02284" w:rsidRDefault="00F02284" w:rsidP="00F0228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61269AA" w14:textId="77777777" w:rsidR="00F02284" w:rsidRPr="00F02284" w:rsidRDefault="00F02284" w:rsidP="00F02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02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F0228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F02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Надати</w:t>
      </w:r>
      <w:r w:rsidRPr="00F0228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02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ФОП Франт Світлані Василівні </w:t>
      </w:r>
      <w:r w:rsidRPr="00F02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дозволу на збільшення віконного та дверного отворів на фасаді торгового павільйону №18 по вул. Галицька 18 у м. Винники</w:t>
      </w:r>
      <w:r w:rsidRPr="00F02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B6C5621" w14:textId="77777777" w:rsidR="00F02284" w:rsidRPr="00F02284" w:rsidRDefault="00F02284" w:rsidP="00F0228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0228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</w:t>
      </w:r>
      <w:r w:rsidRPr="00F02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0228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63112BE" w14:textId="77777777" w:rsidR="00F02284" w:rsidRPr="00F02284" w:rsidRDefault="00F02284" w:rsidP="00F0228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3A8EC4D" w14:textId="77777777" w:rsidR="00F02284" w:rsidRPr="00F02284" w:rsidRDefault="00F02284" w:rsidP="00F0228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295BDB0" w14:textId="77777777" w:rsidR="00F02284" w:rsidRPr="00F02284" w:rsidRDefault="00F02284" w:rsidP="00F0228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  <w:bookmarkStart w:id="1" w:name="_GoBack"/>
      <w:bookmarkEnd w:id="1"/>
    </w:p>
    <w:p w14:paraId="259AEF24" w14:textId="77777777" w:rsidR="00F02284" w:rsidRPr="00F02284" w:rsidRDefault="00F02284" w:rsidP="00F0228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3D508A0" w14:textId="77777777" w:rsidR="00F02284" w:rsidRPr="00F02284" w:rsidRDefault="00F02284" w:rsidP="00F02284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F02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F02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02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02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02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02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02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02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02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0228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F02284" w:rsidRDefault="00213958" w:rsidP="00471A72">
      <w:pPr>
        <w:rPr>
          <w:sz w:val="28"/>
          <w:szCs w:val="28"/>
        </w:rPr>
      </w:pPr>
    </w:p>
    <w:sectPr w:rsidR="00213958" w:rsidRPr="00F0228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F80546" w14:textId="77777777" w:rsidR="00D940DC" w:rsidRDefault="00D940DC">
      <w:r>
        <w:separator/>
      </w:r>
    </w:p>
  </w:endnote>
  <w:endnote w:type="continuationSeparator" w:id="0">
    <w:p w14:paraId="46EEC780" w14:textId="77777777" w:rsidR="00D940DC" w:rsidRDefault="00D94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D9178" w14:textId="77777777" w:rsidR="00D940DC" w:rsidRDefault="00D940DC">
      <w:r>
        <w:separator/>
      </w:r>
    </w:p>
  </w:footnote>
  <w:footnote w:type="continuationSeparator" w:id="0">
    <w:p w14:paraId="688FC80C" w14:textId="77777777" w:rsidR="00D940DC" w:rsidRDefault="00D94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40D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2284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8D4D0-9BE0-4911-9C74-CF8BACF0F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2024-07-01T12:47:00Z</dcterms:modified>
</cp:coreProperties>
</file>