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"Нове будівництво системи водопостачання  по вул. Полуботка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5CD416" w14:textId="77777777" w:rsidR="00097ABE" w:rsidRPr="00097ABE" w:rsidRDefault="00097ABE" w:rsidP="00097A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97ABE">
        <w:rPr>
          <w:rFonts w:eastAsia="Calibri"/>
          <w:szCs w:val="24"/>
          <w:lang w:eastAsia="en-US"/>
        </w:rPr>
        <w:t xml:space="preserve">          </w:t>
      </w:r>
      <w:r w:rsidRPr="00097ABE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  <w:bookmarkStart w:id="1" w:name="_GoBack"/>
      <w:bookmarkEnd w:id="1"/>
    </w:p>
    <w:p w14:paraId="77410351" w14:textId="77777777" w:rsidR="00097ABE" w:rsidRPr="00097ABE" w:rsidRDefault="00097ABE" w:rsidP="00097A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4292487" w14:textId="77777777" w:rsidR="00097ABE" w:rsidRPr="00097ABE" w:rsidRDefault="00097ABE" w:rsidP="00097A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97AB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96B0A51" w14:textId="77777777" w:rsidR="00097ABE" w:rsidRPr="00097ABE" w:rsidRDefault="00097ABE" w:rsidP="00097ABE">
      <w:pPr>
        <w:rPr>
          <w:rFonts w:eastAsia="Calibri"/>
          <w:sz w:val="28"/>
          <w:szCs w:val="28"/>
          <w:lang w:eastAsia="en-US"/>
        </w:rPr>
      </w:pPr>
      <w:r w:rsidRPr="00097ABE">
        <w:rPr>
          <w:rFonts w:eastAsia="Calibri"/>
          <w:sz w:val="28"/>
          <w:szCs w:val="28"/>
          <w:lang w:eastAsia="en-US"/>
        </w:rPr>
        <w:t>1.Затвердити  робочий проект на  «Нове будівництво системи водопостачання по вул. Полуботка у м. Винники»</w:t>
      </w:r>
    </w:p>
    <w:p w14:paraId="6A776C89" w14:textId="77777777" w:rsidR="00097ABE" w:rsidRPr="00097ABE" w:rsidRDefault="00097ABE" w:rsidP="00097ABE">
      <w:pPr>
        <w:rPr>
          <w:rFonts w:eastAsia="Calibri"/>
          <w:sz w:val="28"/>
          <w:szCs w:val="28"/>
          <w:lang w:eastAsia="en-US"/>
        </w:rPr>
      </w:pPr>
    </w:p>
    <w:p w14:paraId="028BBCEF" w14:textId="77777777" w:rsidR="00097ABE" w:rsidRPr="00097ABE" w:rsidRDefault="00097ABE" w:rsidP="00097A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97ABE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45DBC549" w14:textId="77777777" w:rsidR="00097ABE" w:rsidRPr="00097ABE" w:rsidRDefault="00097ABE" w:rsidP="00097A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B2C5EA9" w14:textId="77777777" w:rsidR="00097ABE" w:rsidRPr="00097ABE" w:rsidRDefault="00097ABE" w:rsidP="00097AB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097ABE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097ABE" w:rsidRDefault="00213958" w:rsidP="00471A72">
      <w:pPr>
        <w:rPr>
          <w:sz w:val="28"/>
          <w:szCs w:val="28"/>
        </w:rPr>
      </w:pPr>
    </w:p>
    <w:sectPr w:rsidR="00213958" w:rsidRPr="00097AB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EBAAE" w14:textId="77777777" w:rsidR="003B70B1" w:rsidRDefault="003B70B1">
      <w:r>
        <w:separator/>
      </w:r>
    </w:p>
  </w:endnote>
  <w:endnote w:type="continuationSeparator" w:id="0">
    <w:p w14:paraId="358C5455" w14:textId="77777777" w:rsidR="003B70B1" w:rsidRDefault="003B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C09FC" w14:textId="77777777" w:rsidR="003B70B1" w:rsidRDefault="003B70B1">
      <w:r>
        <w:separator/>
      </w:r>
    </w:p>
  </w:footnote>
  <w:footnote w:type="continuationSeparator" w:id="0">
    <w:p w14:paraId="71628DFB" w14:textId="77777777" w:rsidR="003B70B1" w:rsidRDefault="003B7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7AB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70B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7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517E3-FF25-4764-B6E5-FAE11683B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2024-07-01T12:50:00Z</dcterms:modified>
</cp:coreProperties>
</file>