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проектної документації   "Реконструкція мережі зовнішнього освітлення   вулиці  Кука  в м. Винники" 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9E81BB3" w14:textId="77777777" w:rsidR="00937EA9" w:rsidRPr="00937EA9" w:rsidRDefault="00937EA9" w:rsidP="00937E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7EA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87B4EAE" w14:textId="77777777" w:rsidR="00937EA9" w:rsidRPr="00937EA9" w:rsidRDefault="00937EA9" w:rsidP="00937E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D86734E" w14:textId="77777777" w:rsidR="00937EA9" w:rsidRPr="00937EA9" w:rsidRDefault="00937EA9" w:rsidP="00937E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7EA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4980C89" w14:textId="013A1AE8" w:rsidR="00937EA9" w:rsidRPr="00937EA9" w:rsidRDefault="00937EA9" w:rsidP="00937EA9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937EA9">
        <w:rPr>
          <w:rFonts w:eastAsia="Calibri"/>
          <w:sz w:val="28"/>
          <w:szCs w:val="28"/>
          <w:lang w:eastAsia="en-US"/>
        </w:rPr>
        <w:t xml:space="preserve">1.Затвердити  проектну  документацію  </w:t>
      </w:r>
      <w:r w:rsidRPr="00937EA9">
        <w:rPr>
          <w:sz w:val="28"/>
          <w:szCs w:val="28"/>
          <w:lang w:eastAsia="ar-SA"/>
        </w:rPr>
        <w:t>«Реконструкція мережі зовнішнього освітлення вулиці</w:t>
      </w:r>
      <w:r>
        <w:rPr>
          <w:sz w:val="28"/>
          <w:szCs w:val="28"/>
          <w:lang w:eastAsia="ar-SA"/>
        </w:rPr>
        <w:t xml:space="preserve"> </w:t>
      </w:r>
      <w:bookmarkStart w:id="1" w:name="_GoBack"/>
      <w:bookmarkEnd w:id="1"/>
      <w:r w:rsidRPr="00937EA9">
        <w:rPr>
          <w:sz w:val="28"/>
          <w:szCs w:val="28"/>
          <w:lang w:eastAsia="ar-SA"/>
        </w:rPr>
        <w:t xml:space="preserve">Кука </w:t>
      </w:r>
      <w:r w:rsidRPr="00937EA9">
        <w:rPr>
          <w:rFonts w:eastAsia="Calibri"/>
          <w:sz w:val="28"/>
          <w:szCs w:val="28"/>
          <w:lang w:eastAsia="en-US"/>
        </w:rPr>
        <w:t xml:space="preserve"> </w:t>
      </w:r>
      <w:r w:rsidRPr="00937EA9">
        <w:rPr>
          <w:sz w:val="28"/>
          <w:szCs w:val="28"/>
          <w:lang w:eastAsia="ar-SA"/>
        </w:rPr>
        <w:t>в м. Винники» .</w:t>
      </w:r>
    </w:p>
    <w:p w14:paraId="3825DF54" w14:textId="77777777" w:rsidR="00937EA9" w:rsidRPr="00937EA9" w:rsidRDefault="00937EA9" w:rsidP="00937EA9">
      <w:pPr>
        <w:rPr>
          <w:rFonts w:eastAsia="Calibri"/>
          <w:sz w:val="28"/>
          <w:szCs w:val="28"/>
          <w:lang w:eastAsia="en-US"/>
        </w:rPr>
      </w:pPr>
    </w:p>
    <w:p w14:paraId="1FF56126" w14:textId="77777777" w:rsidR="00937EA9" w:rsidRPr="00937EA9" w:rsidRDefault="00937EA9" w:rsidP="00937E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37EA9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239CBB29" w14:textId="77777777" w:rsidR="00937EA9" w:rsidRPr="00937EA9" w:rsidRDefault="00937EA9" w:rsidP="00937EA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EC4CAE4" w14:textId="77777777" w:rsidR="00937EA9" w:rsidRPr="00937EA9" w:rsidRDefault="00937EA9" w:rsidP="00937EA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37EA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937EA9" w:rsidRDefault="00213958" w:rsidP="00471A72">
      <w:pPr>
        <w:rPr>
          <w:sz w:val="28"/>
          <w:szCs w:val="28"/>
        </w:rPr>
      </w:pPr>
    </w:p>
    <w:sectPr w:rsidR="00213958" w:rsidRPr="00937EA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FAC4B" w14:textId="77777777" w:rsidR="001D40DC" w:rsidRDefault="001D40DC">
      <w:r>
        <w:separator/>
      </w:r>
    </w:p>
  </w:endnote>
  <w:endnote w:type="continuationSeparator" w:id="0">
    <w:p w14:paraId="0DB55E38" w14:textId="77777777" w:rsidR="001D40DC" w:rsidRDefault="001D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E52DE" w14:textId="77777777" w:rsidR="001D40DC" w:rsidRDefault="001D40DC">
      <w:r>
        <w:separator/>
      </w:r>
    </w:p>
  </w:footnote>
  <w:footnote w:type="continuationSeparator" w:id="0">
    <w:p w14:paraId="67303DA2" w14:textId="77777777" w:rsidR="001D40DC" w:rsidRDefault="001D40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0D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37EA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E479C-DD9B-4D8E-88D2-14DCBFD86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2024-07-01T13:06:00Z</dcterms:modified>
</cp:coreProperties>
</file>