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проектної документації   "Реконструкція мережі зовнішнього освітлення   вулиці Огієнка  в м. Винники" 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0BA56B" w14:textId="77777777" w:rsidR="00D20CE8" w:rsidRPr="00D20CE8" w:rsidRDefault="00D20CE8" w:rsidP="00D20CE8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20CE8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77D5BAAE" w14:textId="77777777" w:rsidR="00D20CE8" w:rsidRPr="00D20CE8" w:rsidRDefault="00D20CE8" w:rsidP="00D20CE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D67A9FB" w14:textId="77777777" w:rsidR="00D20CE8" w:rsidRPr="00D20CE8" w:rsidRDefault="00D20CE8" w:rsidP="00D20CE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20CE8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431EA6E" w14:textId="00CBBF6E" w:rsidR="00D20CE8" w:rsidRPr="00D20CE8" w:rsidRDefault="00D20CE8" w:rsidP="00D20CE8">
      <w:pPr>
        <w:suppressAutoHyphens/>
        <w:jc w:val="both"/>
        <w:rPr>
          <w:rFonts w:eastAsia="Calibri"/>
          <w:sz w:val="28"/>
          <w:szCs w:val="28"/>
          <w:lang w:eastAsia="en-US"/>
        </w:rPr>
      </w:pPr>
      <w:r w:rsidRPr="00D20CE8">
        <w:rPr>
          <w:rFonts w:eastAsia="Calibri"/>
          <w:sz w:val="28"/>
          <w:szCs w:val="28"/>
          <w:lang w:eastAsia="en-US"/>
        </w:rPr>
        <w:t xml:space="preserve">1.Затвердити  проектну  документацію  </w:t>
      </w:r>
      <w:r w:rsidRPr="00D20CE8">
        <w:rPr>
          <w:sz w:val="28"/>
          <w:szCs w:val="28"/>
          <w:lang w:eastAsia="ar-SA"/>
        </w:rPr>
        <w:t>«Реконструкція мережі зовнішнього освітлення вулиці</w:t>
      </w:r>
      <w:r>
        <w:rPr>
          <w:sz w:val="28"/>
          <w:szCs w:val="28"/>
          <w:lang w:eastAsia="ar-SA"/>
        </w:rPr>
        <w:t xml:space="preserve"> </w:t>
      </w:r>
      <w:bookmarkStart w:id="1" w:name="_GoBack"/>
      <w:bookmarkEnd w:id="1"/>
      <w:r w:rsidRPr="00D20CE8">
        <w:rPr>
          <w:sz w:val="28"/>
          <w:szCs w:val="28"/>
          <w:lang w:eastAsia="ar-SA"/>
        </w:rPr>
        <w:t>Огієнка</w:t>
      </w:r>
      <w:r w:rsidRPr="00D20CE8">
        <w:rPr>
          <w:rFonts w:eastAsia="Calibri"/>
          <w:sz w:val="28"/>
          <w:szCs w:val="28"/>
          <w:lang w:eastAsia="en-US"/>
        </w:rPr>
        <w:t xml:space="preserve"> </w:t>
      </w:r>
      <w:r w:rsidRPr="00D20CE8">
        <w:rPr>
          <w:sz w:val="28"/>
          <w:szCs w:val="28"/>
          <w:lang w:eastAsia="ar-SA"/>
        </w:rPr>
        <w:t>в м. Винники» .</w:t>
      </w:r>
    </w:p>
    <w:p w14:paraId="39FB6331" w14:textId="77777777" w:rsidR="00D20CE8" w:rsidRPr="00D20CE8" w:rsidRDefault="00D20CE8" w:rsidP="00D20CE8">
      <w:pPr>
        <w:rPr>
          <w:rFonts w:eastAsia="Calibri"/>
          <w:sz w:val="28"/>
          <w:szCs w:val="28"/>
          <w:lang w:eastAsia="en-US"/>
        </w:rPr>
      </w:pPr>
    </w:p>
    <w:p w14:paraId="7C19118F" w14:textId="77777777" w:rsidR="00D20CE8" w:rsidRPr="00D20CE8" w:rsidRDefault="00D20CE8" w:rsidP="00D20CE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20CE8">
        <w:rPr>
          <w:rFonts w:eastAsia="Calibri"/>
          <w:sz w:val="28"/>
          <w:szCs w:val="28"/>
          <w:lang w:eastAsia="en-US"/>
        </w:rPr>
        <w:t xml:space="preserve">2. Контроль за виконанням даного  рішення покласти на  заступника міського голови з питань житлово-комунального господарства та фінансової політики. </w:t>
      </w:r>
    </w:p>
    <w:p w14:paraId="68C39515" w14:textId="77777777" w:rsidR="00D20CE8" w:rsidRPr="00D20CE8" w:rsidRDefault="00D20CE8" w:rsidP="00D20CE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23B2377" w14:textId="77777777" w:rsidR="00D20CE8" w:rsidRPr="00D20CE8" w:rsidRDefault="00D20CE8" w:rsidP="00D20CE8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D20CE8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7304CB" w14:textId="77777777" w:rsidR="00FB4919" w:rsidRDefault="00FB4919">
      <w:r>
        <w:separator/>
      </w:r>
    </w:p>
  </w:endnote>
  <w:endnote w:type="continuationSeparator" w:id="0">
    <w:p w14:paraId="1E7F5BB2" w14:textId="77777777" w:rsidR="00FB4919" w:rsidRDefault="00FB4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419C6E" w14:textId="77777777" w:rsidR="00FB4919" w:rsidRDefault="00FB4919">
      <w:r>
        <w:separator/>
      </w:r>
    </w:p>
  </w:footnote>
  <w:footnote w:type="continuationSeparator" w:id="0">
    <w:p w14:paraId="2A61295C" w14:textId="77777777" w:rsidR="00FB4919" w:rsidRDefault="00FB49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0CE8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4919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37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24144-49D0-427D-AAC8-C9CC20819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891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2024-07-01T13:09:00Z</dcterms:modified>
</cp:coreProperties>
</file>