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покрівлі даху у будинку   по вул.Галицька,7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65C8C9" w14:textId="77777777" w:rsidR="00EE0CDC" w:rsidRPr="00EE0CDC" w:rsidRDefault="00EE0CDC" w:rsidP="00EE0CDC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EE0CDC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CD4B517" w14:textId="77777777" w:rsidR="00EE0CDC" w:rsidRPr="00EE0CDC" w:rsidRDefault="00EE0CDC" w:rsidP="00EE0C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73406AD" w14:textId="77777777" w:rsidR="00EE0CDC" w:rsidRPr="00EE0CDC" w:rsidRDefault="00EE0CDC" w:rsidP="00EE0C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E0CDC">
        <w:rPr>
          <w:sz w:val="28"/>
          <w:szCs w:val="28"/>
          <w:lang w:eastAsia="ar-SA"/>
        </w:rPr>
        <w:t>В И Р І Ш И В:</w:t>
      </w:r>
    </w:p>
    <w:p w14:paraId="31F0F417" w14:textId="77777777" w:rsidR="00EE0CDC" w:rsidRPr="00EE0CDC" w:rsidRDefault="00EE0CDC" w:rsidP="00EE0C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DC74BEF" w14:textId="1FF9BDF4" w:rsidR="00EE0CDC" w:rsidRPr="00EE0CDC" w:rsidRDefault="00EE0CDC" w:rsidP="00EE0CDC">
      <w:pPr>
        <w:pStyle w:val="a8"/>
        <w:numPr>
          <w:ilvl w:val="0"/>
          <w:numId w:val="5"/>
        </w:numPr>
        <w:jc w:val="both"/>
        <w:rPr>
          <w:sz w:val="28"/>
          <w:szCs w:val="28"/>
          <w:lang w:eastAsia="uk-UA"/>
        </w:rPr>
      </w:pPr>
      <w:bookmarkStart w:id="1" w:name="_GoBack"/>
      <w:bookmarkEnd w:id="1"/>
      <w:r w:rsidRPr="00EE0CDC">
        <w:rPr>
          <w:sz w:val="28"/>
          <w:szCs w:val="28"/>
          <w:lang w:eastAsia="ar-SA"/>
        </w:rPr>
        <w:t>Затвердити кошторисну документацію «</w:t>
      </w:r>
      <w:r w:rsidRPr="00EE0CDC">
        <w:rPr>
          <w:sz w:val="28"/>
          <w:szCs w:val="28"/>
          <w:lang w:eastAsia="uk-UA"/>
        </w:rPr>
        <w:t xml:space="preserve">Капітальний ремонт покрівлі даху у будинку </w:t>
      </w:r>
      <w:r w:rsidRPr="00EE0CDC">
        <w:rPr>
          <w:sz w:val="28"/>
          <w:szCs w:val="28"/>
          <w:lang w:eastAsia="uk-UA"/>
        </w:rPr>
        <w:t xml:space="preserve"> </w:t>
      </w:r>
      <w:r w:rsidRPr="00EE0CDC">
        <w:rPr>
          <w:sz w:val="28"/>
          <w:szCs w:val="28"/>
          <w:lang w:eastAsia="uk-UA"/>
        </w:rPr>
        <w:t>по вул.Галицька,7 у м.Винники»</w:t>
      </w:r>
    </w:p>
    <w:p w14:paraId="351C5038" w14:textId="77777777" w:rsidR="00EE0CDC" w:rsidRPr="00EE0CDC" w:rsidRDefault="00EE0CDC" w:rsidP="00EE0CDC">
      <w:pPr>
        <w:pStyle w:val="a8"/>
        <w:jc w:val="both"/>
        <w:rPr>
          <w:sz w:val="28"/>
          <w:szCs w:val="28"/>
          <w:lang w:eastAsia="uk-UA"/>
        </w:rPr>
      </w:pPr>
    </w:p>
    <w:p w14:paraId="61B9016A" w14:textId="77777777" w:rsidR="00EE0CDC" w:rsidRPr="00EE0CDC" w:rsidRDefault="00EE0CDC" w:rsidP="00EE0CDC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EE0CDC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11782770" w14:textId="77777777" w:rsidR="00EE0CDC" w:rsidRPr="00EE0CDC" w:rsidRDefault="00EE0CDC" w:rsidP="00EE0CD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98DA4B1" w14:textId="77777777" w:rsidR="00EE0CDC" w:rsidRPr="00EE0CDC" w:rsidRDefault="00EE0CDC" w:rsidP="00EE0CD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9F3EC32" w14:textId="77777777" w:rsidR="00EE0CDC" w:rsidRPr="00EE0CDC" w:rsidRDefault="00EE0CDC" w:rsidP="00EE0CD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DB92874" w14:textId="77777777" w:rsidR="00EE0CDC" w:rsidRPr="00EE0CDC" w:rsidRDefault="00EE0CDC" w:rsidP="00EE0CD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FA2CED8" w14:textId="77777777" w:rsidR="00EE0CDC" w:rsidRPr="00EE0CDC" w:rsidRDefault="00EE0CDC" w:rsidP="00EE0CD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EE0CDC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53E62024" w14:textId="77777777" w:rsidR="00EE0CDC" w:rsidRPr="00EE0CDC" w:rsidRDefault="00EE0CDC" w:rsidP="00EE0CDC">
      <w:pPr>
        <w:suppressAutoHyphens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1C5D5B" w14:textId="77777777" w:rsidR="00A7673A" w:rsidRDefault="00A7673A">
      <w:r>
        <w:separator/>
      </w:r>
    </w:p>
  </w:endnote>
  <w:endnote w:type="continuationSeparator" w:id="0">
    <w:p w14:paraId="41EC0D62" w14:textId="77777777" w:rsidR="00A7673A" w:rsidRDefault="00A76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FDFE87" w14:textId="77777777" w:rsidR="00A7673A" w:rsidRDefault="00A7673A">
      <w:r>
        <w:separator/>
      </w:r>
    </w:p>
  </w:footnote>
  <w:footnote w:type="continuationSeparator" w:id="0">
    <w:p w14:paraId="68DB44BF" w14:textId="77777777" w:rsidR="00A7673A" w:rsidRDefault="00A767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AF84C8C"/>
    <w:multiLevelType w:val="hybridMultilevel"/>
    <w:tmpl w:val="A5402E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A54C60"/>
    <w:multiLevelType w:val="hybridMultilevel"/>
    <w:tmpl w:val="662878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B91589"/>
    <w:multiLevelType w:val="hybridMultilevel"/>
    <w:tmpl w:val="12080A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73A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0CDC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20C0B-36F3-4613-8CB9-299D2A52D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2024-07-01T13:14:00Z</dcterms:modified>
</cp:coreProperties>
</file>