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дренажної системи майданчику   по вул.Стрілецька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CF4A1C" w14:textId="77777777" w:rsidR="00E5227D" w:rsidRPr="00E5227D" w:rsidRDefault="00E5227D" w:rsidP="00E5227D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E5227D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45B0A42" w14:textId="77777777" w:rsidR="00E5227D" w:rsidRPr="00E5227D" w:rsidRDefault="00E5227D" w:rsidP="00E522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3A56A01" w14:textId="77777777" w:rsidR="00E5227D" w:rsidRPr="00E5227D" w:rsidRDefault="00E5227D" w:rsidP="00E522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5227D">
        <w:rPr>
          <w:sz w:val="28"/>
          <w:szCs w:val="28"/>
          <w:lang w:eastAsia="ar-SA"/>
        </w:rPr>
        <w:t>В И Р І Ш И В:</w:t>
      </w:r>
    </w:p>
    <w:p w14:paraId="2BE09503" w14:textId="77777777" w:rsidR="00E5227D" w:rsidRPr="00E5227D" w:rsidRDefault="00E5227D" w:rsidP="00E522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1C15640" w14:textId="77777777" w:rsidR="00E5227D" w:rsidRPr="00E5227D" w:rsidRDefault="00E5227D" w:rsidP="00E5227D">
      <w:pPr>
        <w:jc w:val="both"/>
        <w:rPr>
          <w:sz w:val="28"/>
          <w:szCs w:val="28"/>
          <w:lang w:eastAsia="uk-UA"/>
        </w:rPr>
      </w:pPr>
      <w:r w:rsidRPr="00E5227D">
        <w:rPr>
          <w:sz w:val="28"/>
          <w:szCs w:val="28"/>
          <w:lang w:eastAsia="ar-SA"/>
        </w:rPr>
        <w:t xml:space="preserve">1. Затвердити кошторисну документацію « </w:t>
      </w:r>
      <w:r w:rsidRPr="00E5227D">
        <w:rPr>
          <w:sz w:val="28"/>
          <w:szCs w:val="28"/>
          <w:lang w:eastAsia="uk-UA"/>
        </w:rPr>
        <w:t>Капітальний ремонт дренажної системи майданчику по вул.Стрілецька у м.Винники</w:t>
      </w:r>
    </w:p>
    <w:p w14:paraId="5116BE00" w14:textId="77777777" w:rsidR="00E5227D" w:rsidRPr="00E5227D" w:rsidRDefault="00E5227D" w:rsidP="00E5227D">
      <w:pPr>
        <w:jc w:val="both"/>
        <w:rPr>
          <w:sz w:val="28"/>
          <w:szCs w:val="28"/>
          <w:lang w:eastAsia="uk-UA"/>
        </w:rPr>
      </w:pPr>
    </w:p>
    <w:p w14:paraId="7083DD4A" w14:textId="77777777" w:rsidR="00E5227D" w:rsidRPr="00E5227D" w:rsidRDefault="00E5227D" w:rsidP="00E5227D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5227D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7D61303A" w14:textId="77777777" w:rsidR="00E5227D" w:rsidRPr="00E5227D" w:rsidRDefault="00E5227D" w:rsidP="00E5227D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14840EFE" w14:textId="77777777" w:rsidR="00E5227D" w:rsidRPr="00E5227D" w:rsidRDefault="00E5227D" w:rsidP="00E5227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93FEBBC" w14:textId="77777777" w:rsidR="00E5227D" w:rsidRPr="00E5227D" w:rsidRDefault="00E5227D" w:rsidP="00E5227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E5227D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14434D63" w14:textId="77777777" w:rsidR="00E5227D" w:rsidRPr="00E5227D" w:rsidRDefault="00E5227D" w:rsidP="00E5227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E5227D" w:rsidRDefault="00213958" w:rsidP="00471A72">
      <w:pPr>
        <w:rPr>
          <w:sz w:val="28"/>
          <w:szCs w:val="28"/>
        </w:rPr>
      </w:pPr>
    </w:p>
    <w:sectPr w:rsidR="00213958" w:rsidRPr="00E5227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041C42" w14:textId="77777777" w:rsidR="00C444E4" w:rsidRDefault="00C444E4">
      <w:r>
        <w:separator/>
      </w:r>
    </w:p>
  </w:endnote>
  <w:endnote w:type="continuationSeparator" w:id="0">
    <w:p w14:paraId="043D2AEB" w14:textId="77777777" w:rsidR="00C444E4" w:rsidRDefault="00C44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B2BEF" w14:textId="77777777" w:rsidR="00C444E4" w:rsidRDefault="00C444E4">
      <w:r>
        <w:separator/>
      </w:r>
    </w:p>
  </w:footnote>
  <w:footnote w:type="continuationSeparator" w:id="0">
    <w:p w14:paraId="00AD390B" w14:textId="77777777" w:rsidR="00C444E4" w:rsidRDefault="00C444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44E4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227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2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97A8A-BEEF-4B1F-8155-37B19CB5A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2024-07-01T13:16:00Z</dcterms:modified>
</cp:coreProperties>
</file>