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 в житловому будинку за адресою вул.Галицька,42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D8FFDC" w14:textId="77777777" w:rsidR="00266ED7" w:rsidRPr="00266ED7" w:rsidRDefault="00266ED7" w:rsidP="00266ED7">
      <w:pPr>
        <w:suppressAutoHyphens/>
        <w:jc w:val="both"/>
        <w:rPr>
          <w:sz w:val="28"/>
          <w:szCs w:val="28"/>
          <w:lang w:eastAsia="ar-SA"/>
        </w:rPr>
      </w:pPr>
      <w:r w:rsidRPr="00266ED7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</w:t>
      </w:r>
      <w:bookmarkStart w:id="1" w:name="_GoBack"/>
      <w:bookmarkEnd w:id="1"/>
      <w:r w:rsidRPr="00266ED7">
        <w:rPr>
          <w:sz w:val="28"/>
          <w:szCs w:val="28"/>
          <w:lang w:eastAsia="ar-SA"/>
        </w:rPr>
        <w:t>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8DC5A3C" w14:textId="77777777" w:rsidR="00266ED7" w:rsidRPr="00266ED7" w:rsidRDefault="00266ED7" w:rsidP="00266E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87E9C4B" w14:textId="77777777" w:rsidR="00266ED7" w:rsidRPr="00266ED7" w:rsidRDefault="00266ED7" w:rsidP="00266E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66ED7">
        <w:rPr>
          <w:sz w:val="28"/>
          <w:szCs w:val="28"/>
          <w:lang w:eastAsia="ar-SA"/>
        </w:rPr>
        <w:t>В И Р І Ш И В:</w:t>
      </w:r>
    </w:p>
    <w:p w14:paraId="6C3EC3AF" w14:textId="77777777" w:rsidR="00266ED7" w:rsidRPr="00266ED7" w:rsidRDefault="00266ED7" w:rsidP="00266E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EE5F3A1" w14:textId="77777777" w:rsidR="00266ED7" w:rsidRPr="00266ED7" w:rsidRDefault="00266ED7" w:rsidP="00266ED7">
      <w:pPr>
        <w:jc w:val="both"/>
        <w:rPr>
          <w:sz w:val="28"/>
          <w:szCs w:val="28"/>
          <w:lang w:eastAsia="uk-UA"/>
        </w:rPr>
      </w:pPr>
      <w:r w:rsidRPr="00266ED7">
        <w:rPr>
          <w:sz w:val="28"/>
          <w:szCs w:val="28"/>
          <w:lang w:eastAsia="ar-SA"/>
        </w:rPr>
        <w:t>1. Затвердити кошторисну документацію «</w:t>
      </w:r>
      <w:r w:rsidRPr="00266ED7">
        <w:rPr>
          <w:sz w:val="28"/>
          <w:szCs w:val="28"/>
          <w:lang w:val="ru-RU" w:eastAsia="ar-SA"/>
        </w:rPr>
        <w:t xml:space="preserve">Капітальний ремонт </w:t>
      </w:r>
      <w:r w:rsidRPr="00266ED7">
        <w:rPr>
          <w:sz w:val="28"/>
          <w:szCs w:val="28"/>
          <w:lang w:eastAsia="ar-SA"/>
        </w:rPr>
        <w:t>покрівлі даху</w:t>
      </w:r>
    </w:p>
    <w:p w14:paraId="16C0466D" w14:textId="77777777" w:rsidR="00266ED7" w:rsidRPr="00266ED7" w:rsidRDefault="00266ED7" w:rsidP="00266ED7">
      <w:pPr>
        <w:jc w:val="both"/>
        <w:rPr>
          <w:sz w:val="28"/>
          <w:szCs w:val="28"/>
          <w:lang w:eastAsia="uk-UA"/>
        </w:rPr>
      </w:pPr>
      <w:r w:rsidRPr="00266ED7">
        <w:rPr>
          <w:sz w:val="28"/>
          <w:szCs w:val="28"/>
          <w:lang w:eastAsia="uk-UA"/>
        </w:rPr>
        <w:t>в житловому будинку за адресою вул.Галицька,42 м.Винники»</w:t>
      </w:r>
    </w:p>
    <w:p w14:paraId="695A7C64" w14:textId="77777777" w:rsidR="00266ED7" w:rsidRPr="00266ED7" w:rsidRDefault="00266ED7" w:rsidP="00266ED7">
      <w:pPr>
        <w:jc w:val="both"/>
        <w:rPr>
          <w:sz w:val="28"/>
          <w:szCs w:val="28"/>
          <w:lang w:eastAsia="uk-UA"/>
        </w:rPr>
      </w:pPr>
    </w:p>
    <w:p w14:paraId="4F62FC64" w14:textId="77777777" w:rsidR="00266ED7" w:rsidRPr="00266ED7" w:rsidRDefault="00266ED7" w:rsidP="00266ED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266ED7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23797008" w14:textId="77777777" w:rsidR="00266ED7" w:rsidRPr="00266ED7" w:rsidRDefault="00266ED7" w:rsidP="00266ED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4CBA55F" w14:textId="77777777" w:rsidR="00266ED7" w:rsidRPr="00266ED7" w:rsidRDefault="00266ED7" w:rsidP="00266ED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393E569" w14:textId="77777777" w:rsidR="00266ED7" w:rsidRPr="00266ED7" w:rsidRDefault="00266ED7" w:rsidP="00266ED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BD4B3F4" w14:textId="77777777" w:rsidR="00266ED7" w:rsidRPr="00266ED7" w:rsidRDefault="00266ED7" w:rsidP="00266ED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A086412" w14:textId="77777777" w:rsidR="00266ED7" w:rsidRPr="00266ED7" w:rsidRDefault="00266ED7" w:rsidP="00266ED7">
      <w:pPr>
        <w:suppressAutoHyphens/>
        <w:jc w:val="both"/>
        <w:rPr>
          <w:sz w:val="28"/>
          <w:szCs w:val="28"/>
          <w:lang w:eastAsia="ar-SA"/>
        </w:rPr>
      </w:pPr>
    </w:p>
    <w:p w14:paraId="4EF3C481" w14:textId="77777777" w:rsidR="00266ED7" w:rsidRPr="00266ED7" w:rsidRDefault="00266ED7" w:rsidP="00266ED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8C66B04" w14:textId="77777777" w:rsidR="00266ED7" w:rsidRPr="00266ED7" w:rsidRDefault="00266ED7" w:rsidP="00266ED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266ED7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266ED7" w:rsidRDefault="00213958" w:rsidP="00471A72">
      <w:pPr>
        <w:rPr>
          <w:sz w:val="28"/>
          <w:szCs w:val="28"/>
        </w:rPr>
      </w:pPr>
    </w:p>
    <w:sectPr w:rsidR="00213958" w:rsidRPr="00266ED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CEA6B" w14:textId="77777777" w:rsidR="007E3672" w:rsidRDefault="007E3672">
      <w:r>
        <w:separator/>
      </w:r>
    </w:p>
  </w:endnote>
  <w:endnote w:type="continuationSeparator" w:id="0">
    <w:p w14:paraId="60B30E19" w14:textId="77777777" w:rsidR="007E3672" w:rsidRDefault="007E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25031" w14:textId="77777777" w:rsidR="007E3672" w:rsidRDefault="007E3672">
      <w:r>
        <w:separator/>
      </w:r>
    </w:p>
  </w:footnote>
  <w:footnote w:type="continuationSeparator" w:id="0">
    <w:p w14:paraId="2E039699" w14:textId="77777777" w:rsidR="007E3672" w:rsidRDefault="007E3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ED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367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0878D-F16D-4B2A-92B2-5A96F87AB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2024-07-01T13:23:00Z</dcterms:modified>
</cp:coreProperties>
</file>