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системи  водопостачання та водовідведення  в житловому будинку за адресою вул.Кільцева,5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60426A" w14:textId="77777777" w:rsidR="00097F56" w:rsidRPr="00097F56" w:rsidRDefault="00097F56" w:rsidP="00097F56">
      <w:pPr>
        <w:suppressAutoHyphens/>
        <w:jc w:val="both"/>
        <w:rPr>
          <w:sz w:val="28"/>
          <w:szCs w:val="28"/>
          <w:lang w:eastAsia="ar-SA"/>
        </w:rPr>
      </w:pPr>
      <w:r w:rsidRPr="00097F56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AE0B6CB" w14:textId="77777777" w:rsidR="00097F56" w:rsidRPr="00097F56" w:rsidRDefault="00097F56" w:rsidP="00097F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9D1853A" w14:textId="77777777" w:rsidR="00097F56" w:rsidRPr="00097F56" w:rsidRDefault="00097F56" w:rsidP="00097F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097F56">
        <w:rPr>
          <w:sz w:val="28"/>
          <w:szCs w:val="28"/>
          <w:lang w:eastAsia="ar-SA"/>
        </w:rPr>
        <w:t>В И Р І Ш И В:</w:t>
      </w:r>
    </w:p>
    <w:p w14:paraId="05F0E91A" w14:textId="77777777" w:rsidR="00097F56" w:rsidRPr="00097F56" w:rsidRDefault="00097F56" w:rsidP="00097F5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62B348F" w14:textId="77777777" w:rsidR="00097F56" w:rsidRPr="00097F56" w:rsidRDefault="00097F56" w:rsidP="00097F56">
      <w:pPr>
        <w:jc w:val="both"/>
        <w:rPr>
          <w:sz w:val="28"/>
          <w:szCs w:val="28"/>
          <w:lang w:eastAsia="uk-UA"/>
        </w:rPr>
      </w:pPr>
      <w:r w:rsidRPr="00097F56">
        <w:rPr>
          <w:sz w:val="28"/>
          <w:szCs w:val="28"/>
          <w:lang w:eastAsia="ar-SA"/>
        </w:rPr>
        <w:t>1. Затвердити кошторисну документацію «</w:t>
      </w:r>
      <w:r w:rsidRPr="00097F56">
        <w:rPr>
          <w:sz w:val="28"/>
          <w:szCs w:val="28"/>
          <w:lang w:val="ru-RU" w:eastAsia="ar-SA"/>
        </w:rPr>
        <w:t>Капітальний ремонт системи  водопостачання та водовідведення</w:t>
      </w:r>
      <w:r w:rsidRPr="00097F56">
        <w:rPr>
          <w:sz w:val="28"/>
          <w:szCs w:val="28"/>
          <w:lang w:eastAsia="ar-SA"/>
        </w:rPr>
        <w:t xml:space="preserve"> </w:t>
      </w:r>
      <w:r w:rsidRPr="00097F56">
        <w:rPr>
          <w:sz w:val="28"/>
          <w:szCs w:val="28"/>
          <w:lang w:eastAsia="uk-UA"/>
        </w:rPr>
        <w:t>в житловому будинку за адресою вул.Кільцева,5 у м.Винники»</w:t>
      </w:r>
    </w:p>
    <w:p w14:paraId="428C0892" w14:textId="77777777" w:rsidR="00097F56" w:rsidRPr="00097F56" w:rsidRDefault="00097F56" w:rsidP="00097F56">
      <w:pPr>
        <w:jc w:val="both"/>
        <w:rPr>
          <w:sz w:val="28"/>
          <w:szCs w:val="28"/>
          <w:lang w:eastAsia="uk-UA"/>
        </w:rPr>
      </w:pPr>
    </w:p>
    <w:p w14:paraId="1131B2D7" w14:textId="77777777" w:rsidR="00097F56" w:rsidRPr="00097F56" w:rsidRDefault="00097F56" w:rsidP="00097F56">
      <w:pPr>
        <w:jc w:val="both"/>
        <w:rPr>
          <w:sz w:val="28"/>
          <w:szCs w:val="28"/>
          <w:lang w:eastAsia="uk-UA"/>
        </w:rPr>
      </w:pPr>
    </w:p>
    <w:p w14:paraId="3AA6A7DD" w14:textId="77777777" w:rsidR="00097F56" w:rsidRPr="00097F56" w:rsidRDefault="00097F56" w:rsidP="00097F56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097F56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2682A73F" w14:textId="77777777" w:rsidR="00097F56" w:rsidRPr="00097F56" w:rsidRDefault="00097F56" w:rsidP="00097F5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D0D97D" w14:textId="77777777" w:rsidR="00097F56" w:rsidRPr="00097F56" w:rsidRDefault="00097F56" w:rsidP="00097F5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44343EDE" w14:textId="77777777" w:rsidR="00097F56" w:rsidRPr="00097F56" w:rsidRDefault="00097F56" w:rsidP="00097F56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097F56">
        <w:rPr>
          <w:sz w:val="28"/>
          <w:szCs w:val="28"/>
          <w:lang w:eastAsia="ar-SA"/>
        </w:rPr>
        <w:t xml:space="preserve"> Міський голова                                                                 Квурт В.Л.</w:t>
      </w:r>
    </w:p>
    <w:p w14:paraId="01C471E0" w14:textId="77777777" w:rsidR="00213958" w:rsidRPr="00097F56" w:rsidRDefault="00213958" w:rsidP="00471A72">
      <w:pPr>
        <w:rPr>
          <w:sz w:val="28"/>
          <w:szCs w:val="28"/>
        </w:rPr>
      </w:pPr>
    </w:p>
    <w:sectPr w:rsidR="00213958" w:rsidRPr="00097F5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9B1BC1" w14:textId="77777777" w:rsidR="00140BCC" w:rsidRDefault="00140BCC">
      <w:r>
        <w:separator/>
      </w:r>
    </w:p>
  </w:endnote>
  <w:endnote w:type="continuationSeparator" w:id="0">
    <w:p w14:paraId="793EB032" w14:textId="77777777" w:rsidR="00140BCC" w:rsidRDefault="00140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4CFC22" w14:textId="77777777" w:rsidR="00140BCC" w:rsidRDefault="00140BCC">
      <w:r>
        <w:separator/>
      </w:r>
    </w:p>
  </w:footnote>
  <w:footnote w:type="continuationSeparator" w:id="0">
    <w:p w14:paraId="153118EB" w14:textId="77777777" w:rsidR="00140BCC" w:rsidRDefault="00140B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7F56"/>
    <w:rsid w:val="001125AA"/>
    <w:rsid w:val="00140BC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6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E1B2A-A57D-4E86-BC1E-00039BA37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830</Words>
  <Characters>474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2024-07-02T09:32:00Z</dcterms:modified>
</cp:coreProperties>
</file>