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на Капітальний ремонт системи водовідведення   по вул.Батька Сокола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A81A74" w14:textId="77777777" w:rsidR="005950B9" w:rsidRPr="005950B9" w:rsidRDefault="005950B9" w:rsidP="005950B9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5950B9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00B9BDA" w14:textId="77777777" w:rsidR="005950B9" w:rsidRPr="005950B9" w:rsidRDefault="005950B9" w:rsidP="005950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866A727" w14:textId="77777777" w:rsidR="005950B9" w:rsidRPr="005950B9" w:rsidRDefault="005950B9" w:rsidP="005950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950B9">
        <w:rPr>
          <w:sz w:val="28"/>
          <w:szCs w:val="28"/>
          <w:lang w:eastAsia="ar-SA"/>
        </w:rPr>
        <w:t>В И Р І Ш И В:</w:t>
      </w:r>
    </w:p>
    <w:p w14:paraId="05275C69" w14:textId="77777777" w:rsidR="005950B9" w:rsidRPr="005950B9" w:rsidRDefault="005950B9" w:rsidP="005950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210E86F" w14:textId="77777777" w:rsidR="005950B9" w:rsidRPr="005950B9" w:rsidRDefault="005950B9" w:rsidP="005950B9">
      <w:pPr>
        <w:jc w:val="both"/>
        <w:rPr>
          <w:sz w:val="28"/>
          <w:szCs w:val="28"/>
          <w:lang w:eastAsia="uk-UA"/>
        </w:rPr>
      </w:pPr>
      <w:r w:rsidRPr="005950B9">
        <w:rPr>
          <w:sz w:val="28"/>
          <w:szCs w:val="28"/>
          <w:lang w:eastAsia="ar-SA"/>
        </w:rPr>
        <w:t>1. Затвердити проектно-кошторисну документацію «</w:t>
      </w:r>
      <w:r w:rsidRPr="005950B9">
        <w:rPr>
          <w:sz w:val="28"/>
          <w:szCs w:val="28"/>
          <w:lang w:eastAsia="uk-UA"/>
        </w:rPr>
        <w:t>Капітальний ремонт системи водовідведення по вул.Батька Сокола у м.Винники»</w:t>
      </w:r>
    </w:p>
    <w:p w14:paraId="6DB1BE51" w14:textId="77777777" w:rsidR="005950B9" w:rsidRPr="005950B9" w:rsidRDefault="005950B9" w:rsidP="005950B9">
      <w:pPr>
        <w:jc w:val="both"/>
        <w:rPr>
          <w:sz w:val="28"/>
          <w:szCs w:val="28"/>
          <w:lang w:eastAsia="uk-UA"/>
        </w:rPr>
      </w:pPr>
    </w:p>
    <w:p w14:paraId="56DF1B04" w14:textId="77777777" w:rsidR="005950B9" w:rsidRPr="005950B9" w:rsidRDefault="005950B9" w:rsidP="005950B9">
      <w:pPr>
        <w:jc w:val="both"/>
        <w:rPr>
          <w:sz w:val="28"/>
          <w:szCs w:val="28"/>
          <w:lang w:eastAsia="ar-SA"/>
        </w:rPr>
      </w:pPr>
      <w:r w:rsidRPr="005950B9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481C5061" w14:textId="77777777" w:rsidR="005950B9" w:rsidRPr="005950B9" w:rsidRDefault="005950B9" w:rsidP="005950B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44709C" w14:textId="77777777" w:rsidR="005950B9" w:rsidRPr="005950B9" w:rsidRDefault="005950B9" w:rsidP="005950B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CBBD7E1" w14:textId="1B2489CC" w:rsidR="005950B9" w:rsidRPr="005950B9" w:rsidRDefault="005950B9" w:rsidP="005950B9">
      <w:pPr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</w:t>
      </w:r>
      <w:r w:rsidRPr="005950B9">
        <w:rPr>
          <w:sz w:val="28"/>
          <w:szCs w:val="28"/>
          <w:lang w:eastAsia="ar-SA"/>
        </w:rPr>
        <w:t xml:space="preserve">Міський голова        </w:t>
      </w:r>
      <w:bookmarkStart w:id="1" w:name="_GoBack"/>
      <w:bookmarkEnd w:id="1"/>
      <w:r w:rsidRPr="005950B9">
        <w:rPr>
          <w:sz w:val="28"/>
          <w:szCs w:val="28"/>
          <w:lang w:eastAsia="ar-SA"/>
        </w:rPr>
        <w:t xml:space="preserve">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96684" w14:textId="77777777" w:rsidR="00D9598A" w:rsidRDefault="00D9598A">
      <w:r>
        <w:separator/>
      </w:r>
    </w:p>
  </w:endnote>
  <w:endnote w:type="continuationSeparator" w:id="0">
    <w:p w14:paraId="10B5618C" w14:textId="77777777" w:rsidR="00D9598A" w:rsidRDefault="00D95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DA193" w14:textId="77777777" w:rsidR="00D9598A" w:rsidRDefault="00D9598A">
      <w:r>
        <w:separator/>
      </w:r>
    </w:p>
  </w:footnote>
  <w:footnote w:type="continuationSeparator" w:id="0">
    <w:p w14:paraId="72154137" w14:textId="77777777" w:rsidR="00D9598A" w:rsidRDefault="00D95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50B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598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64296-0859-490E-904C-6A822CC1E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2024-07-04T08:18:00Z</dcterms:modified>
</cp:coreProperties>
</file>