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побутової каналізації  по вул.Декабристів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139F7D5" w14:textId="77777777" w:rsidR="000F4BEA" w:rsidRPr="000F4BEA" w:rsidRDefault="000F4BEA" w:rsidP="000F4BEA">
      <w:pPr>
        <w:suppressAutoHyphens/>
        <w:jc w:val="both"/>
        <w:rPr>
          <w:sz w:val="28"/>
          <w:szCs w:val="28"/>
          <w:lang w:eastAsia="ar-SA"/>
        </w:rPr>
      </w:pPr>
      <w:r w:rsidRPr="000F4BEA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47E55881" w14:textId="77777777" w:rsidR="000F4BEA" w:rsidRPr="000F4BEA" w:rsidRDefault="000F4BEA" w:rsidP="000F4B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44813A8F" w14:textId="77777777" w:rsidR="000F4BEA" w:rsidRPr="000F4BEA" w:rsidRDefault="000F4BEA" w:rsidP="000F4B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0F4BEA">
        <w:rPr>
          <w:sz w:val="28"/>
          <w:szCs w:val="28"/>
          <w:lang w:eastAsia="ar-SA"/>
        </w:rPr>
        <w:t>В И Р І Ш И В:</w:t>
      </w:r>
    </w:p>
    <w:p w14:paraId="2CB056CB" w14:textId="77777777" w:rsidR="000F4BEA" w:rsidRPr="000F4BEA" w:rsidRDefault="000F4BEA" w:rsidP="000F4B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03FE713B" w14:textId="77777777" w:rsidR="000F4BEA" w:rsidRPr="000F4BEA" w:rsidRDefault="000F4BEA" w:rsidP="000F4BEA">
      <w:pPr>
        <w:jc w:val="both"/>
        <w:rPr>
          <w:sz w:val="28"/>
          <w:szCs w:val="28"/>
          <w:lang w:eastAsia="uk-UA"/>
        </w:rPr>
      </w:pPr>
      <w:r w:rsidRPr="000F4BEA">
        <w:rPr>
          <w:sz w:val="28"/>
          <w:szCs w:val="28"/>
          <w:lang w:eastAsia="ar-SA"/>
        </w:rPr>
        <w:t xml:space="preserve">1. Затвердити кошторисну документацію </w:t>
      </w:r>
      <w:r w:rsidRPr="000F4BEA">
        <w:rPr>
          <w:sz w:val="28"/>
          <w:szCs w:val="28"/>
          <w:lang w:eastAsia="uk-UA"/>
        </w:rPr>
        <w:t>Капітальний ремонт побутової каналізації  по вул.Декабристів у м.Винники</w:t>
      </w:r>
    </w:p>
    <w:p w14:paraId="534AA2D9" w14:textId="77777777" w:rsidR="000F4BEA" w:rsidRPr="000F4BEA" w:rsidRDefault="000F4BEA" w:rsidP="000F4BEA">
      <w:pPr>
        <w:jc w:val="both"/>
        <w:rPr>
          <w:sz w:val="28"/>
          <w:szCs w:val="28"/>
          <w:lang w:eastAsia="uk-UA"/>
        </w:rPr>
      </w:pPr>
    </w:p>
    <w:p w14:paraId="7156446F" w14:textId="77777777" w:rsidR="000F4BEA" w:rsidRPr="000F4BEA" w:rsidRDefault="000F4BEA" w:rsidP="000F4BEA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0F4BEA">
        <w:rPr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158C3BDB" w14:textId="77777777" w:rsidR="000F4BEA" w:rsidRPr="000F4BEA" w:rsidRDefault="000F4BEA" w:rsidP="000F4BEA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3FE0F8D4" w14:textId="77777777" w:rsidR="000F4BEA" w:rsidRPr="000F4BEA" w:rsidRDefault="000F4BEA" w:rsidP="000F4BEA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4833759" w14:textId="78054935" w:rsidR="000F4BEA" w:rsidRPr="000F4BEA" w:rsidRDefault="000F4BEA" w:rsidP="000F4BEA">
      <w:pPr>
        <w:suppressAutoHyphens/>
        <w:contextualSpacing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</w:t>
      </w:r>
      <w:r w:rsidRPr="000F4BEA">
        <w:rPr>
          <w:sz w:val="28"/>
          <w:szCs w:val="28"/>
          <w:lang w:eastAsia="ar-SA"/>
        </w:rPr>
        <w:t xml:space="preserve">Міський голова </w:t>
      </w:r>
      <w:bookmarkStart w:id="1" w:name="_GoBack"/>
      <w:bookmarkEnd w:id="1"/>
      <w:r w:rsidRPr="000F4BEA">
        <w:rPr>
          <w:sz w:val="28"/>
          <w:szCs w:val="28"/>
          <w:lang w:eastAsia="ar-SA"/>
        </w:rPr>
        <w:t xml:space="preserve">                                                                                Квурт В.Л.</w:t>
      </w:r>
    </w:p>
    <w:p w14:paraId="68EF3702" w14:textId="77777777" w:rsidR="000F4BEA" w:rsidRPr="000F4BEA" w:rsidRDefault="000F4BEA" w:rsidP="000F4BEA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294C56" w14:textId="77777777" w:rsidR="00F671D2" w:rsidRDefault="00F671D2">
      <w:r>
        <w:separator/>
      </w:r>
    </w:p>
  </w:endnote>
  <w:endnote w:type="continuationSeparator" w:id="0">
    <w:p w14:paraId="21661859" w14:textId="77777777" w:rsidR="00F671D2" w:rsidRDefault="00F671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A202CB" w14:textId="77777777" w:rsidR="00F671D2" w:rsidRDefault="00F671D2">
      <w:r>
        <w:separator/>
      </w:r>
    </w:p>
  </w:footnote>
  <w:footnote w:type="continuationSeparator" w:id="0">
    <w:p w14:paraId="4F2901C9" w14:textId="77777777" w:rsidR="00F671D2" w:rsidRDefault="00F671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F4BEA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671D2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983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B5BE7E-EBBE-4BA3-B8C3-7CDDD9ED3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775</Words>
  <Characters>442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2024-07-04T08:28:00Z</dcterms:modified>
</cp:coreProperties>
</file>