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із заміною дверей у коридорах  загального користування в житловому будинку за адресою  вул.Кільцева,2а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9BDB94" w14:textId="77777777" w:rsidR="004718DE" w:rsidRPr="004718DE" w:rsidRDefault="004718DE" w:rsidP="004718DE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4718DE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C439A20" w14:textId="77777777" w:rsidR="004718DE" w:rsidRPr="004718DE" w:rsidRDefault="004718DE" w:rsidP="004718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87CA3E7" w14:textId="77777777" w:rsidR="004718DE" w:rsidRPr="004718DE" w:rsidRDefault="004718DE" w:rsidP="004718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4718DE">
        <w:rPr>
          <w:sz w:val="28"/>
          <w:szCs w:val="28"/>
          <w:lang w:eastAsia="ar-SA"/>
        </w:rPr>
        <w:t>В И Р І Ш И В:</w:t>
      </w:r>
    </w:p>
    <w:p w14:paraId="40A8AC6F" w14:textId="77777777" w:rsidR="004718DE" w:rsidRPr="004718DE" w:rsidRDefault="004718DE" w:rsidP="004718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DA87F1B" w14:textId="4217B764" w:rsidR="004718DE" w:rsidRPr="004718DE" w:rsidRDefault="004718DE" w:rsidP="004718DE">
      <w:pPr>
        <w:jc w:val="both"/>
        <w:rPr>
          <w:sz w:val="28"/>
          <w:szCs w:val="28"/>
          <w:lang w:eastAsia="uk-UA"/>
        </w:rPr>
      </w:pPr>
      <w:r w:rsidRPr="004718DE">
        <w:rPr>
          <w:sz w:val="28"/>
          <w:szCs w:val="28"/>
          <w:lang w:eastAsia="ar-SA"/>
        </w:rPr>
        <w:t>1. Затвердити кошторисну документацію «</w:t>
      </w:r>
      <w:r w:rsidRPr="004718DE">
        <w:rPr>
          <w:sz w:val="28"/>
          <w:szCs w:val="28"/>
          <w:lang w:eastAsia="uk-UA"/>
        </w:rPr>
        <w:t>Капітальний ремонт із заміною дверей у коридорах</w:t>
      </w:r>
      <w:r>
        <w:rPr>
          <w:sz w:val="28"/>
          <w:szCs w:val="28"/>
          <w:lang w:eastAsia="uk-UA"/>
        </w:rPr>
        <w:t xml:space="preserve"> </w:t>
      </w:r>
      <w:bookmarkStart w:id="1" w:name="_GoBack"/>
      <w:bookmarkEnd w:id="1"/>
      <w:r w:rsidRPr="004718DE">
        <w:rPr>
          <w:sz w:val="28"/>
          <w:szCs w:val="28"/>
          <w:lang w:eastAsia="uk-UA"/>
        </w:rPr>
        <w:t>загального користування в житловому будинку за адресою</w:t>
      </w:r>
      <w:r w:rsidRPr="004718DE">
        <w:rPr>
          <w:sz w:val="28"/>
          <w:szCs w:val="28"/>
          <w:lang w:eastAsia="uk-UA"/>
        </w:rPr>
        <w:t xml:space="preserve"> </w:t>
      </w:r>
      <w:r w:rsidRPr="004718DE">
        <w:rPr>
          <w:sz w:val="28"/>
          <w:szCs w:val="28"/>
          <w:lang w:eastAsia="uk-UA"/>
        </w:rPr>
        <w:t>вул.Кільцева,2а у м.Винники»</w:t>
      </w:r>
    </w:p>
    <w:p w14:paraId="6420F4B7" w14:textId="77777777" w:rsidR="004718DE" w:rsidRPr="004718DE" w:rsidRDefault="004718DE" w:rsidP="004718DE">
      <w:pPr>
        <w:jc w:val="both"/>
        <w:rPr>
          <w:sz w:val="28"/>
          <w:szCs w:val="28"/>
          <w:lang w:eastAsia="uk-UA"/>
        </w:rPr>
      </w:pPr>
    </w:p>
    <w:p w14:paraId="5F58FC60" w14:textId="77777777" w:rsidR="004718DE" w:rsidRPr="004718DE" w:rsidRDefault="004718DE" w:rsidP="004718DE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4718DE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73D6DE4A" w14:textId="77777777" w:rsidR="004718DE" w:rsidRPr="004718DE" w:rsidRDefault="004718DE" w:rsidP="004718D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94EEB28" w14:textId="77777777" w:rsidR="004718DE" w:rsidRPr="004718DE" w:rsidRDefault="004718DE" w:rsidP="004718DE">
      <w:pPr>
        <w:suppressAutoHyphens/>
        <w:jc w:val="both"/>
        <w:rPr>
          <w:sz w:val="28"/>
          <w:szCs w:val="28"/>
          <w:lang w:eastAsia="ar-SA"/>
        </w:rPr>
      </w:pPr>
    </w:p>
    <w:p w14:paraId="33A00FE2" w14:textId="77777777" w:rsidR="004718DE" w:rsidRPr="004718DE" w:rsidRDefault="004718DE" w:rsidP="004718D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E8E2D57" w14:textId="77777777" w:rsidR="004718DE" w:rsidRPr="004718DE" w:rsidRDefault="004718DE" w:rsidP="004718D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4718DE">
        <w:rPr>
          <w:sz w:val="28"/>
          <w:szCs w:val="28"/>
          <w:lang w:eastAsia="ar-SA"/>
        </w:rPr>
        <w:t>Міський голова                                                                                Квурт В.Л.</w:t>
      </w:r>
    </w:p>
    <w:p w14:paraId="01C471E0" w14:textId="77777777" w:rsidR="00213958" w:rsidRPr="004718DE" w:rsidRDefault="00213958" w:rsidP="00471A72">
      <w:pPr>
        <w:rPr>
          <w:sz w:val="28"/>
          <w:szCs w:val="28"/>
        </w:rPr>
      </w:pPr>
    </w:p>
    <w:sectPr w:rsidR="00213958" w:rsidRPr="004718D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5B4B59" w14:textId="77777777" w:rsidR="007B1126" w:rsidRDefault="007B1126">
      <w:r>
        <w:separator/>
      </w:r>
    </w:p>
  </w:endnote>
  <w:endnote w:type="continuationSeparator" w:id="0">
    <w:p w14:paraId="23E84180" w14:textId="77777777" w:rsidR="007B1126" w:rsidRDefault="007B1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9AFEC7" w14:textId="77777777" w:rsidR="007B1126" w:rsidRDefault="007B1126">
      <w:r>
        <w:separator/>
      </w:r>
    </w:p>
  </w:footnote>
  <w:footnote w:type="continuationSeparator" w:id="0">
    <w:p w14:paraId="33F34F50" w14:textId="77777777" w:rsidR="007B1126" w:rsidRDefault="007B11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8DE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112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6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E889D-0BD1-4048-A858-C6A39B6C8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850</Words>
  <Characters>485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2024-07-05T07:06:00Z</dcterms:modified>
</cp:coreProperties>
</file>