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 кошторисної документації  на Капітальний ремонт приміщень  "Народний дім"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F651193" w14:textId="77777777" w:rsidR="00F746D5" w:rsidRPr="00F746D5" w:rsidRDefault="00F746D5" w:rsidP="00F746D5">
      <w:pPr>
        <w:suppressAutoHyphens/>
        <w:jc w:val="both"/>
        <w:rPr>
          <w:sz w:val="28"/>
          <w:szCs w:val="28"/>
          <w:lang w:eastAsia="ar-SA"/>
        </w:rPr>
      </w:pPr>
      <w:r w:rsidRPr="00F746D5">
        <w:rPr>
          <w:szCs w:val="24"/>
          <w:lang w:eastAsia="ar-SA"/>
        </w:rPr>
        <w:t xml:space="preserve">          </w:t>
      </w:r>
      <w:r w:rsidRPr="00F746D5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736010B6" w14:textId="77777777" w:rsidR="00F746D5" w:rsidRPr="00F746D5" w:rsidRDefault="00F746D5" w:rsidP="00F746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476E0DED" w14:textId="77777777" w:rsidR="00F746D5" w:rsidRPr="00F746D5" w:rsidRDefault="00F746D5" w:rsidP="00F746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F746D5">
        <w:rPr>
          <w:sz w:val="28"/>
          <w:szCs w:val="28"/>
          <w:lang w:eastAsia="ar-SA"/>
        </w:rPr>
        <w:t>В И Р І Ш И В:</w:t>
      </w:r>
    </w:p>
    <w:p w14:paraId="64192805" w14:textId="77777777" w:rsidR="00F746D5" w:rsidRPr="00F746D5" w:rsidRDefault="00F746D5" w:rsidP="00F746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34212960" w14:textId="77777777" w:rsidR="00F746D5" w:rsidRPr="00F746D5" w:rsidRDefault="00F746D5" w:rsidP="00F746D5">
      <w:pPr>
        <w:jc w:val="both"/>
        <w:rPr>
          <w:sz w:val="28"/>
          <w:szCs w:val="28"/>
          <w:lang w:eastAsia="uk-UA"/>
        </w:rPr>
      </w:pPr>
      <w:r w:rsidRPr="00F746D5">
        <w:rPr>
          <w:sz w:val="28"/>
          <w:szCs w:val="28"/>
          <w:lang w:eastAsia="ar-SA"/>
        </w:rPr>
        <w:t>1. Затвердити проектно-кошторисну документацію «</w:t>
      </w:r>
      <w:r w:rsidRPr="00F746D5">
        <w:rPr>
          <w:sz w:val="28"/>
          <w:szCs w:val="28"/>
          <w:lang w:eastAsia="uk-UA"/>
        </w:rPr>
        <w:t>Капітальний ремонт приміщень  "Народний дім" у м.Винники»</w:t>
      </w:r>
    </w:p>
    <w:p w14:paraId="773D0E61" w14:textId="77777777" w:rsidR="00F746D5" w:rsidRPr="00F746D5" w:rsidRDefault="00F746D5" w:rsidP="00F746D5">
      <w:pPr>
        <w:jc w:val="both"/>
        <w:rPr>
          <w:color w:val="000000"/>
          <w:sz w:val="28"/>
          <w:szCs w:val="28"/>
          <w:lang w:eastAsia="uk-UA"/>
        </w:rPr>
      </w:pPr>
    </w:p>
    <w:p w14:paraId="7C5D9C84" w14:textId="77777777" w:rsidR="00F746D5" w:rsidRPr="00F746D5" w:rsidRDefault="00F746D5" w:rsidP="00F746D5">
      <w:pPr>
        <w:jc w:val="both"/>
        <w:rPr>
          <w:sz w:val="28"/>
          <w:szCs w:val="28"/>
          <w:lang w:eastAsia="ar-SA"/>
        </w:rPr>
      </w:pPr>
      <w:r w:rsidRPr="00F746D5">
        <w:rPr>
          <w:sz w:val="28"/>
          <w:szCs w:val="28"/>
          <w:lang w:eastAsia="ar-SA"/>
        </w:rPr>
        <w:t xml:space="preserve"> 2. Контроль за виконанням даного рішення залишаю за собою.</w:t>
      </w:r>
    </w:p>
    <w:p w14:paraId="2E4A68C5" w14:textId="77777777" w:rsidR="00F746D5" w:rsidRPr="00F746D5" w:rsidRDefault="00F746D5" w:rsidP="00F746D5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73CCF8E" w14:textId="77777777" w:rsidR="00F746D5" w:rsidRPr="00F746D5" w:rsidRDefault="00F746D5" w:rsidP="00F746D5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22F36BBB" w14:textId="77777777" w:rsidR="00F746D5" w:rsidRPr="00F746D5" w:rsidRDefault="00F746D5" w:rsidP="00F746D5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F746D5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01C471E0" w14:textId="77777777" w:rsidR="00213958" w:rsidRPr="00F746D5" w:rsidRDefault="00213958" w:rsidP="00471A72">
      <w:pPr>
        <w:rPr>
          <w:sz w:val="28"/>
          <w:szCs w:val="28"/>
        </w:rPr>
      </w:pPr>
    </w:p>
    <w:sectPr w:rsidR="00213958" w:rsidRPr="00F746D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F15031" w14:textId="77777777" w:rsidR="00EE5295" w:rsidRDefault="00EE5295">
      <w:r>
        <w:separator/>
      </w:r>
    </w:p>
  </w:endnote>
  <w:endnote w:type="continuationSeparator" w:id="0">
    <w:p w14:paraId="478ED8B2" w14:textId="77777777" w:rsidR="00EE5295" w:rsidRDefault="00EE5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AC5DEC" w14:textId="77777777" w:rsidR="00EE5295" w:rsidRDefault="00EE5295">
      <w:r>
        <w:separator/>
      </w:r>
    </w:p>
  </w:footnote>
  <w:footnote w:type="continuationSeparator" w:id="0">
    <w:p w14:paraId="7A1C1E8F" w14:textId="77777777" w:rsidR="00EE5295" w:rsidRDefault="00EE52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E5295"/>
    <w:rsid w:val="00F16484"/>
    <w:rsid w:val="00F200AD"/>
    <w:rsid w:val="00F52692"/>
    <w:rsid w:val="00F60B7B"/>
    <w:rsid w:val="00F657B9"/>
    <w:rsid w:val="00F746D5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DEF95-4A82-4753-A513-466CCCD62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756</Words>
  <Characters>432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2024-07-05T07:49:00Z</dcterms:modified>
</cp:coreProperties>
</file>