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влаштування системи   пожежної сигналізації у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B9767B" w14:textId="77777777" w:rsidR="007D5EAD" w:rsidRPr="007D5EAD" w:rsidRDefault="007D5EAD" w:rsidP="007D5EAD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D5EAD">
        <w:rPr>
          <w:color w:val="000000"/>
          <w:szCs w:val="24"/>
          <w:lang w:eastAsia="ar-SA"/>
        </w:rPr>
        <w:t xml:space="preserve">          </w:t>
      </w:r>
      <w:r w:rsidRPr="007D5EAD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D03148A" w14:textId="77777777" w:rsidR="007D5EAD" w:rsidRPr="007D5EAD" w:rsidRDefault="007D5EAD" w:rsidP="007D5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3A37D364" w14:textId="77777777" w:rsidR="007D5EAD" w:rsidRPr="007D5EAD" w:rsidRDefault="007D5EAD" w:rsidP="007D5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7D5EAD">
        <w:rPr>
          <w:color w:val="000000"/>
          <w:sz w:val="28"/>
          <w:szCs w:val="28"/>
          <w:lang w:eastAsia="ar-SA"/>
        </w:rPr>
        <w:t>В И Р І Ш И В:</w:t>
      </w:r>
    </w:p>
    <w:p w14:paraId="0AB57454" w14:textId="77777777" w:rsidR="007D5EAD" w:rsidRPr="007D5EAD" w:rsidRDefault="007D5EAD" w:rsidP="007D5E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215CC38A" w14:textId="5D0CBC98" w:rsidR="007D5EAD" w:rsidRPr="007D5EAD" w:rsidRDefault="007D5EAD" w:rsidP="007D5EAD">
      <w:pPr>
        <w:jc w:val="both"/>
        <w:rPr>
          <w:color w:val="000000"/>
          <w:sz w:val="28"/>
          <w:szCs w:val="28"/>
          <w:lang w:eastAsia="uk-UA"/>
        </w:rPr>
      </w:pPr>
      <w:r w:rsidRPr="007D5EAD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7D5EAD">
        <w:rPr>
          <w:color w:val="000000"/>
          <w:sz w:val="28"/>
          <w:szCs w:val="28"/>
          <w:lang w:eastAsia="uk-UA"/>
        </w:rPr>
        <w:t>Капітальний ремонт із влаштування системи</w:t>
      </w:r>
      <w:bookmarkStart w:id="1" w:name="_GoBack"/>
      <w:bookmarkEnd w:id="1"/>
      <w:r w:rsidRPr="007D5EAD">
        <w:rPr>
          <w:color w:val="000000"/>
          <w:sz w:val="28"/>
          <w:szCs w:val="28"/>
          <w:lang w:eastAsia="uk-UA"/>
        </w:rPr>
        <w:t xml:space="preserve"> пожежної сигналізації у будівлі Культурного центру "Дозвілля" у м.Винники»</w:t>
      </w:r>
    </w:p>
    <w:p w14:paraId="7EC64D96" w14:textId="77777777" w:rsidR="007D5EAD" w:rsidRPr="007D5EAD" w:rsidRDefault="007D5EAD" w:rsidP="007D5EAD">
      <w:pPr>
        <w:jc w:val="both"/>
        <w:rPr>
          <w:color w:val="000000"/>
          <w:sz w:val="28"/>
          <w:szCs w:val="28"/>
          <w:lang w:eastAsia="uk-UA"/>
        </w:rPr>
      </w:pPr>
    </w:p>
    <w:p w14:paraId="189B6623" w14:textId="77777777" w:rsidR="007D5EAD" w:rsidRPr="007D5EAD" w:rsidRDefault="007D5EAD" w:rsidP="007D5EAD">
      <w:pPr>
        <w:jc w:val="both"/>
        <w:rPr>
          <w:color w:val="000000"/>
          <w:sz w:val="28"/>
          <w:szCs w:val="28"/>
          <w:lang w:eastAsia="ar-SA"/>
        </w:rPr>
      </w:pPr>
      <w:r w:rsidRPr="007D5EAD">
        <w:rPr>
          <w:color w:val="000000"/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1CA9FCE5" w14:textId="77777777" w:rsidR="007D5EAD" w:rsidRPr="007D5EAD" w:rsidRDefault="007D5EAD" w:rsidP="007D5EA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4057AF2A" w14:textId="77777777" w:rsidR="007D5EAD" w:rsidRPr="007D5EAD" w:rsidRDefault="007D5EAD" w:rsidP="007D5EA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5F9C9E7C" w14:textId="77777777" w:rsidR="007D5EAD" w:rsidRPr="007D5EAD" w:rsidRDefault="007D5EAD" w:rsidP="007D5EA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1678D63D" w14:textId="77777777" w:rsidR="007D5EAD" w:rsidRPr="007D5EAD" w:rsidRDefault="007D5EAD" w:rsidP="007D5EA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7D5EAD">
        <w:rPr>
          <w:color w:val="000000"/>
          <w:sz w:val="28"/>
          <w:szCs w:val="28"/>
          <w:lang w:eastAsia="ar-SA"/>
        </w:rPr>
        <w:t>Міський голова                                                                                 Квурт В.Л.</w:t>
      </w:r>
    </w:p>
    <w:p w14:paraId="34BFA632" w14:textId="77777777" w:rsidR="007D5EAD" w:rsidRPr="007D5EAD" w:rsidRDefault="007D5EAD" w:rsidP="007D5EAD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4A6EC" w14:textId="77777777" w:rsidR="00AC750F" w:rsidRDefault="00AC750F">
      <w:r>
        <w:separator/>
      </w:r>
    </w:p>
  </w:endnote>
  <w:endnote w:type="continuationSeparator" w:id="0">
    <w:p w14:paraId="2D9CA56B" w14:textId="77777777" w:rsidR="00AC750F" w:rsidRDefault="00AC7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5DA75" w14:textId="77777777" w:rsidR="00AC750F" w:rsidRDefault="00AC750F">
      <w:r>
        <w:separator/>
      </w:r>
    </w:p>
  </w:footnote>
  <w:footnote w:type="continuationSeparator" w:id="0">
    <w:p w14:paraId="5A6DEAE3" w14:textId="77777777" w:rsidR="00AC750F" w:rsidRDefault="00AC7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5EA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750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4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1338F-1AFA-4A00-A759-AFB3B5A89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2024-07-05T07:58:00Z</dcterms:modified>
</cp:coreProperties>
</file>