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влаштування   блискавкозахисту у будівлі Культурного центру "Дозвілля"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97F657" w14:textId="77777777" w:rsidR="00050C06" w:rsidRPr="00050C06" w:rsidRDefault="00050C06" w:rsidP="00050C06">
      <w:pPr>
        <w:suppressAutoHyphens/>
        <w:jc w:val="both"/>
        <w:rPr>
          <w:sz w:val="28"/>
          <w:szCs w:val="28"/>
          <w:lang w:eastAsia="ar-SA"/>
        </w:rPr>
      </w:pPr>
      <w:r w:rsidRPr="00050C06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9D251DA" w14:textId="77777777" w:rsidR="00050C06" w:rsidRPr="00050C06" w:rsidRDefault="00050C06" w:rsidP="00050C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49B07EB" w14:textId="77777777" w:rsidR="00050C06" w:rsidRPr="00050C06" w:rsidRDefault="00050C06" w:rsidP="00050C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50C06">
        <w:rPr>
          <w:sz w:val="28"/>
          <w:szCs w:val="28"/>
          <w:lang w:eastAsia="ar-SA"/>
        </w:rPr>
        <w:t>В И Р І Ш И В:</w:t>
      </w:r>
    </w:p>
    <w:p w14:paraId="1A8B6F41" w14:textId="77777777" w:rsidR="00050C06" w:rsidRPr="00050C06" w:rsidRDefault="00050C06" w:rsidP="00050C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237E2E2" w14:textId="77777777" w:rsidR="00050C06" w:rsidRPr="00050C06" w:rsidRDefault="00050C06" w:rsidP="00050C06">
      <w:pPr>
        <w:jc w:val="both"/>
        <w:rPr>
          <w:color w:val="000000"/>
          <w:sz w:val="28"/>
          <w:szCs w:val="28"/>
          <w:lang w:eastAsia="uk-UA"/>
        </w:rPr>
      </w:pPr>
      <w:r w:rsidRPr="00050C06">
        <w:rPr>
          <w:sz w:val="28"/>
          <w:szCs w:val="28"/>
          <w:lang w:eastAsia="ar-SA"/>
        </w:rPr>
        <w:t>1. Затвердити кошторисну документацію «</w:t>
      </w:r>
      <w:r w:rsidRPr="00050C06">
        <w:rPr>
          <w:color w:val="000000"/>
          <w:sz w:val="28"/>
          <w:szCs w:val="28"/>
          <w:lang w:eastAsia="uk-UA"/>
        </w:rPr>
        <w:t xml:space="preserve">Капітальний ремонт із влаштування </w:t>
      </w:r>
    </w:p>
    <w:p w14:paraId="6507E2DF" w14:textId="77777777" w:rsidR="00050C06" w:rsidRPr="00050C06" w:rsidRDefault="00050C06" w:rsidP="00050C06">
      <w:pPr>
        <w:jc w:val="both"/>
        <w:rPr>
          <w:color w:val="000000"/>
          <w:sz w:val="28"/>
          <w:szCs w:val="28"/>
          <w:lang w:eastAsia="uk-UA"/>
        </w:rPr>
      </w:pPr>
      <w:r w:rsidRPr="00050C06">
        <w:rPr>
          <w:color w:val="000000"/>
          <w:sz w:val="28"/>
          <w:szCs w:val="28"/>
          <w:lang w:eastAsia="uk-UA"/>
        </w:rPr>
        <w:t>блискавкозахисту у будівлі Культурного центру "Дозвілля" у м.Винники»</w:t>
      </w:r>
    </w:p>
    <w:p w14:paraId="7A977F11" w14:textId="77777777" w:rsidR="00050C06" w:rsidRPr="00050C06" w:rsidRDefault="00050C06" w:rsidP="00050C06">
      <w:pPr>
        <w:jc w:val="both"/>
        <w:rPr>
          <w:sz w:val="28"/>
          <w:szCs w:val="28"/>
          <w:lang w:eastAsia="ar-SA"/>
        </w:rPr>
      </w:pPr>
      <w:r w:rsidRPr="00050C06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20F2AB42" w14:textId="77777777" w:rsidR="00050C06" w:rsidRPr="00050C06" w:rsidRDefault="00050C06" w:rsidP="00050C0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8A0D507" w14:textId="77777777" w:rsidR="00050C06" w:rsidRPr="00050C06" w:rsidRDefault="00050C06" w:rsidP="00050C0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3173EAB" w14:textId="77777777" w:rsidR="00050C06" w:rsidRPr="00050C06" w:rsidRDefault="00050C06" w:rsidP="00050C06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5DCC0DE5" w14:textId="77777777" w:rsidR="00050C06" w:rsidRPr="00050C06" w:rsidRDefault="00050C06" w:rsidP="00050C0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83DFA0E" w14:textId="77777777" w:rsidR="00050C06" w:rsidRPr="00050C06" w:rsidRDefault="00050C06" w:rsidP="00050C0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050C06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7CAEF28E" w14:textId="77777777" w:rsidR="00050C06" w:rsidRPr="00050C06" w:rsidRDefault="00050C06" w:rsidP="00050C0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E9C1B02" w14:textId="77777777" w:rsidR="00050C06" w:rsidRPr="00050C06" w:rsidRDefault="00050C06" w:rsidP="00050C0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E2C19" w14:textId="77777777" w:rsidR="0003473B" w:rsidRDefault="0003473B">
      <w:r>
        <w:separator/>
      </w:r>
    </w:p>
  </w:endnote>
  <w:endnote w:type="continuationSeparator" w:id="0">
    <w:p w14:paraId="0FB96075" w14:textId="77777777" w:rsidR="0003473B" w:rsidRDefault="00034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950081" w14:textId="77777777" w:rsidR="0003473B" w:rsidRDefault="0003473B">
      <w:r>
        <w:separator/>
      </w:r>
    </w:p>
  </w:footnote>
  <w:footnote w:type="continuationSeparator" w:id="0">
    <w:p w14:paraId="167AA996" w14:textId="77777777" w:rsidR="0003473B" w:rsidRDefault="00034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473B"/>
    <w:rsid w:val="00043711"/>
    <w:rsid w:val="00050C0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1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2C5B4-2F05-4B4B-A39C-67655D9F5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2024-07-05T08:01:00Z</dcterms:modified>
</cp:coreProperties>
</file>