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будівлі Культурного центру "Дозвілля"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A114DB" w14:textId="77777777" w:rsidR="00C97916" w:rsidRPr="00C97916" w:rsidRDefault="00C97916" w:rsidP="00C97916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C97916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9A9EEB9" w14:textId="77777777" w:rsidR="00C97916" w:rsidRPr="00C97916" w:rsidRDefault="00C97916" w:rsidP="00C979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7380EE4" w14:textId="77777777" w:rsidR="00C97916" w:rsidRPr="00C97916" w:rsidRDefault="00C97916" w:rsidP="00C979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97916">
        <w:rPr>
          <w:sz w:val="28"/>
          <w:szCs w:val="28"/>
          <w:lang w:eastAsia="ar-SA"/>
        </w:rPr>
        <w:t>В И Р І Ш И В:</w:t>
      </w:r>
    </w:p>
    <w:p w14:paraId="4CA018F1" w14:textId="77777777" w:rsidR="00C97916" w:rsidRPr="00C97916" w:rsidRDefault="00C97916" w:rsidP="00C979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4E9C6C5" w14:textId="77777777" w:rsidR="00C97916" w:rsidRPr="00C97916" w:rsidRDefault="00C97916" w:rsidP="00C97916">
      <w:pPr>
        <w:jc w:val="both"/>
        <w:rPr>
          <w:color w:val="000000"/>
          <w:sz w:val="28"/>
          <w:szCs w:val="28"/>
          <w:lang w:eastAsia="uk-UA"/>
        </w:rPr>
      </w:pPr>
      <w:r w:rsidRPr="00C97916">
        <w:rPr>
          <w:sz w:val="28"/>
          <w:szCs w:val="28"/>
          <w:lang w:eastAsia="ar-SA"/>
        </w:rPr>
        <w:t>1. Затвердити кошторисну документацію «</w:t>
      </w:r>
      <w:r w:rsidRPr="00C97916">
        <w:rPr>
          <w:color w:val="000000"/>
          <w:sz w:val="28"/>
          <w:szCs w:val="28"/>
          <w:lang w:eastAsia="uk-UA"/>
        </w:rPr>
        <w:t>Капітальний ремонт будівлі Культурного центру "Дозвілля" у м.Винники</w:t>
      </w:r>
    </w:p>
    <w:p w14:paraId="077B38A7" w14:textId="77777777" w:rsidR="00C97916" w:rsidRPr="00C97916" w:rsidRDefault="00C97916" w:rsidP="00C97916">
      <w:pPr>
        <w:jc w:val="both"/>
        <w:rPr>
          <w:color w:val="000000"/>
          <w:sz w:val="28"/>
          <w:szCs w:val="28"/>
          <w:lang w:eastAsia="uk-UA"/>
        </w:rPr>
      </w:pPr>
    </w:p>
    <w:p w14:paraId="1D392447" w14:textId="77777777" w:rsidR="00C97916" w:rsidRPr="00C97916" w:rsidRDefault="00C97916" w:rsidP="00C97916">
      <w:pPr>
        <w:jc w:val="both"/>
        <w:rPr>
          <w:sz w:val="28"/>
          <w:szCs w:val="28"/>
          <w:lang w:eastAsia="ar-SA"/>
        </w:rPr>
      </w:pPr>
      <w:r w:rsidRPr="00C97916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343187D1" w14:textId="77777777" w:rsidR="00C97916" w:rsidRPr="00C97916" w:rsidRDefault="00C97916" w:rsidP="00C979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B343676" w14:textId="77777777" w:rsidR="00C97916" w:rsidRPr="00C97916" w:rsidRDefault="00C97916" w:rsidP="00C979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4875706" w14:textId="77777777" w:rsidR="00C97916" w:rsidRPr="00C97916" w:rsidRDefault="00C97916" w:rsidP="00C979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57222D50" w14:textId="77777777" w:rsidR="00C97916" w:rsidRPr="00C97916" w:rsidRDefault="00C97916" w:rsidP="00C979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C97916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99A366" w14:textId="77777777" w:rsidR="00FE69D2" w:rsidRDefault="00FE69D2">
      <w:r>
        <w:separator/>
      </w:r>
    </w:p>
  </w:endnote>
  <w:endnote w:type="continuationSeparator" w:id="0">
    <w:p w14:paraId="6760D1EE" w14:textId="77777777" w:rsidR="00FE69D2" w:rsidRDefault="00FE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9841D" w14:textId="77777777" w:rsidR="00FE69D2" w:rsidRDefault="00FE69D2">
      <w:r>
        <w:separator/>
      </w:r>
    </w:p>
  </w:footnote>
  <w:footnote w:type="continuationSeparator" w:id="0">
    <w:p w14:paraId="7E08C69C" w14:textId="77777777" w:rsidR="00FE69D2" w:rsidRDefault="00FE6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7916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5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21482-6B84-4EB2-A3EA-B4B491C41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2024-07-05T08:03:00Z</dcterms:modified>
</cp:coreProperties>
</file>