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заміною колон та влаштуванням гранітних плит,   освітлення та оздоблення Каплиці Матері Божої по вул.Галицька-Шевченка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F32F7F" w14:textId="77777777" w:rsidR="00D821F5" w:rsidRPr="00D821F5" w:rsidRDefault="00D821F5" w:rsidP="00D821F5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821F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2720BE7" w14:textId="77777777" w:rsidR="00D821F5" w:rsidRPr="00D821F5" w:rsidRDefault="00D821F5" w:rsidP="00D821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C3F84EB" w14:textId="77777777" w:rsidR="00D821F5" w:rsidRPr="00D821F5" w:rsidRDefault="00D821F5" w:rsidP="00D821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821F5">
        <w:rPr>
          <w:sz w:val="28"/>
          <w:szCs w:val="28"/>
          <w:lang w:eastAsia="ar-SA"/>
        </w:rPr>
        <w:t>В И Р І Ш И В:</w:t>
      </w:r>
    </w:p>
    <w:p w14:paraId="3BDB09B5" w14:textId="77777777" w:rsidR="00D821F5" w:rsidRPr="00D821F5" w:rsidRDefault="00D821F5" w:rsidP="00D821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D103287" w14:textId="77777777" w:rsidR="00D821F5" w:rsidRPr="00D821F5" w:rsidRDefault="00D821F5" w:rsidP="00D821F5">
      <w:pPr>
        <w:jc w:val="both"/>
        <w:rPr>
          <w:color w:val="000000"/>
          <w:sz w:val="28"/>
          <w:szCs w:val="28"/>
          <w:lang w:eastAsia="uk-UA"/>
        </w:rPr>
      </w:pPr>
      <w:r w:rsidRPr="00D821F5">
        <w:rPr>
          <w:sz w:val="28"/>
          <w:szCs w:val="28"/>
          <w:lang w:eastAsia="ar-SA"/>
        </w:rPr>
        <w:t>1. Затвердити кошторисну документацію «</w:t>
      </w:r>
      <w:r w:rsidRPr="00D821F5">
        <w:rPr>
          <w:sz w:val="28"/>
          <w:szCs w:val="28"/>
          <w:lang w:eastAsia="uk-UA"/>
        </w:rPr>
        <w:t>Капітальний ремонт із заміною колон та влаштуванням гранітних плит, освітлення та оздоблення Каплиці Матері Божої по вул.Галицька-Шевченка у м.Винники»</w:t>
      </w:r>
    </w:p>
    <w:p w14:paraId="516F53B6" w14:textId="77777777" w:rsidR="00D821F5" w:rsidRPr="00D821F5" w:rsidRDefault="00D821F5" w:rsidP="00D821F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D821F5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6EB51D2" w14:textId="77777777" w:rsidR="00D821F5" w:rsidRPr="00D821F5" w:rsidRDefault="00D821F5" w:rsidP="00D821F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CAEC3EC" w14:textId="77777777" w:rsidR="00D821F5" w:rsidRPr="00D821F5" w:rsidRDefault="00D821F5" w:rsidP="00D821F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167CFA" w14:textId="77777777" w:rsidR="00D821F5" w:rsidRPr="00D821F5" w:rsidRDefault="00D821F5" w:rsidP="00D821F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821F5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3EC53B18" w14:textId="77777777" w:rsidR="00D821F5" w:rsidRPr="00D821F5" w:rsidRDefault="00D821F5" w:rsidP="00D821F5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DD459" w14:textId="77777777" w:rsidR="000713DE" w:rsidRDefault="000713DE">
      <w:r>
        <w:separator/>
      </w:r>
    </w:p>
  </w:endnote>
  <w:endnote w:type="continuationSeparator" w:id="0">
    <w:p w14:paraId="6D3F2F7B" w14:textId="77777777" w:rsidR="000713DE" w:rsidRDefault="0007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01075" w14:textId="77777777" w:rsidR="000713DE" w:rsidRDefault="000713DE">
      <w:r>
        <w:separator/>
      </w:r>
    </w:p>
  </w:footnote>
  <w:footnote w:type="continuationSeparator" w:id="0">
    <w:p w14:paraId="6476B6B1" w14:textId="77777777" w:rsidR="000713DE" w:rsidRDefault="00071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3D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21F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3CEF0-0E2B-4071-8EA2-93A17C7D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2024-07-08T10:50:00Z</dcterms:modified>
</cp:coreProperties>
</file>