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будівлі СШ №47   по вул.Галицька,54 в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58E897" w14:textId="77777777" w:rsidR="004B32B7" w:rsidRPr="004B32B7" w:rsidRDefault="004B32B7" w:rsidP="004B32B7">
      <w:pPr>
        <w:suppressAutoHyphens/>
        <w:jc w:val="both"/>
        <w:rPr>
          <w:sz w:val="28"/>
          <w:szCs w:val="28"/>
          <w:lang w:eastAsia="ar-SA"/>
        </w:rPr>
      </w:pPr>
      <w:r w:rsidRPr="004B32B7">
        <w:rPr>
          <w:szCs w:val="24"/>
          <w:lang w:eastAsia="ar-SA"/>
        </w:rPr>
        <w:t xml:space="preserve">          </w:t>
      </w:r>
      <w:r w:rsidRPr="004B32B7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6DFBDD4" w14:textId="77777777" w:rsidR="004B32B7" w:rsidRPr="004B32B7" w:rsidRDefault="004B32B7" w:rsidP="004B32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08220BF" w14:textId="77777777" w:rsidR="004B32B7" w:rsidRPr="004B32B7" w:rsidRDefault="004B32B7" w:rsidP="004B32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B32B7">
        <w:rPr>
          <w:sz w:val="28"/>
          <w:szCs w:val="28"/>
          <w:lang w:eastAsia="ar-SA"/>
        </w:rPr>
        <w:t>В И Р І Ш И В:</w:t>
      </w:r>
    </w:p>
    <w:p w14:paraId="3B2EF1BD" w14:textId="77777777" w:rsidR="004B32B7" w:rsidRPr="004B32B7" w:rsidRDefault="004B32B7" w:rsidP="004B32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2FCBBE6" w14:textId="77777777" w:rsidR="004B32B7" w:rsidRPr="004B32B7" w:rsidRDefault="004B32B7" w:rsidP="004B32B7">
      <w:pPr>
        <w:jc w:val="both"/>
        <w:rPr>
          <w:color w:val="000000"/>
          <w:sz w:val="28"/>
          <w:szCs w:val="28"/>
          <w:lang w:eastAsia="uk-UA"/>
        </w:rPr>
      </w:pPr>
      <w:r w:rsidRPr="004B32B7">
        <w:rPr>
          <w:sz w:val="28"/>
          <w:szCs w:val="28"/>
          <w:lang w:eastAsia="ar-SA"/>
        </w:rPr>
        <w:t>1. Затвердити кошторисну документацію «</w:t>
      </w:r>
      <w:r w:rsidRPr="004B32B7">
        <w:rPr>
          <w:color w:val="000000"/>
          <w:sz w:val="28"/>
          <w:szCs w:val="28"/>
          <w:lang w:eastAsia="uk-UA"/>
        </w:rPr>
        <w:t>Капітальний ремонт фасаду будівлі СШ №47 по вул.Галицька,54 в м.Винники»</w:t>
      </w:r>
    </w:p>
    <w:p w14:paraId="04C1310A" w14:textId="77777777" w:rsidR="004B32B7" w:rsidRPr="004B32B7" w:rsidRDefault="004B32B7" w:rsidP="004B32B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4B32B7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0282EEE1" w14:textId="77777777" w:rsidR="004B32B7" w:rsidRPr="004B32B7" w:rsidRDefault="004B32B7" w:rsidP="004B32B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92055B5" w14:textId="77777777" w:rsidR="004B32B7" w:rsidRPr="004B32B7" w:rsidRDefault="004B32B7" w:rsidP="004B32B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4B32B7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884BDAD" w14:textId="77777777" w:rsidR="004B32B7" w:rsidRPr="004B32B7" w:rsidRDefault="004B32B7" w:rsidP="004B32B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4B32B7" w:rsidRDefault="00213958" w:rsidP="00471A72">
      <w:pPr>
        <w:rPr>
          <w:sz w:val="28"/>
          <w:szCs w:val="28"/>
        </w:rPr>
      </w:pPr>
    </w:p>
    <w:sectPr w:rsidR="00213958" w:rsidRPr="004B32B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E97EA" w14:textId="77777777" w:rsidR="00A80CCD" w:rsidRDefault="00A80CCD">
      <w:r>
        <w:separator/>
      </w:r>
    </w:p>
  </w:endnote>
  <w:endnote w:type="continuationSeparator" w:id="0">
    <w:p w14:paraId="776E5259" w14:textId="77777777" w:rsidR="00A80CCD" w:rsidRDefault="00A80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50163" w14:textId="77777777" w:rsidR="00A80CCD" w:rsidRDefault="00A80CCD">
      <w:r>
        <w:separator/>
      </w:r>
    </w:p>
  </w:footnote>
  <w:footnote w:type="continuationSeparator" w:id="0">
    <w:p w14:paraId="544B3323" w14:textId="77777777" w:rsidR="00A80CCD" w:rsidRDefault="00A80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32B7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0CCD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3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9C786-2105-44F1-B4B9-E6668D218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2024-07-08T11:08:00Z</dcterms:modified>
</cp:coreProperties>
</file>