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27.03.2020р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дороги по вул.Лісна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3D86AC7" w14:textId="77777777" w:rsidR="00613411" w:rsidRPr="00613411" w:rsidRDefault="00613411" w:rsidP="00613411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613411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08537DF" w14:textId="77777777" w:rsidR="00613411" w:rsidRPr="00613411" w:rsidRDefault="00613411" w:rsidP="006134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71BD4F35" w14:textId="77777777" w:rsidR="00613411" w:rsidRPr="00613411" w:rsidRDefault="00613411" w:rsidP="006134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613411">
        <w:rPr>
          <w:sz w:val="28"/>
          <w:szCs w:val="28"/>
          <w:lang w:eastAsia="ar-SA"/>
        </w:rPr>
        <w:t>В И Р І Ш И В:</w:t>
      </w:r>
    </w:p>
    <w:p w14:paraId="0694A55C" w14:textId="77777777" w:rsidR="00613411" w:rsidRPr="00613411" w:rsidRDefault="00613411" w:rsidP="0061341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0F986CB4" w14:textId="77777777" w:rsidR="00613411" w:rsidRPr="00613411" w:rsidRDefault="00613411" w:rsidP="00613411">
      <w:pPr>
        <w:jc w:val="both"/>
        <w:rPr>
          <w:sz w:val="28"/>
          <w:szCs w:val="28"/>
          <w:lang w:eastAsia="uk-UA"/>
        </w:rPr>
      </w:pPr>
      <w:r w:rsidRPr="00613411">
        <w:rPr>
          <w:sz w:val="28"/>
          <w:szCs w:val="28"/>
          <w:lang w:eastAsia="ar-SA"/>
        </w:rPr>
        <w:t>1. Затвердити кошторисну документацію «</w:t>
      </w:r>
      <w:r w:rsidRPr="00613411">
        <w:rPr>
          <w:sz w:val="28"/>
          <w:szCs w:val="28"/>
          <w:lang w:eastAsia="uk-UA"/>
        </w:rPr>
        <w:t>Капітальний ремонт дороги по вул.Лісна у м.Винники»</w:t>
      </w:r>
    </w:p>
    <w:p w14:paraId="658EE44B" w14:textId="77777777" w:rsidR="00613411" w:rsidRPr="00613411" w:rsidRDefault="00613411" w:rsidP="00613411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613411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35D90636" w14:textId="77777777" w:rsidR="00613411" w:rsidRPr="00613411" w:rsidRDefault="00613411" w:rsidP="0061341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1D00DD9" w14:textId="77777777" w:rsidR="00613411" w:rsidRPr="00613411" w:rsidRDefault="00613411" w:rsidP="0061341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2C9954E" w14:textId="77777777" w:rsidR="00613411" w:rsidRPr="00613411" w:rsidRDefault="00613411" w:rsidP="00613411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bookmarkStart w:id="1" w:name="_GoBack"/>
      <w:bookmarkEnd w:id="1"/>
      <w:r w:rsidRPr="00613411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6A71C65F" w14:textId="77777777" w:rsidR="00613411" w:rsidRPr="00613411" w:rsidRDefault="00613411" w:rsidP="00613411">
      <w:pPr>
        <w:suppressAutoHyphens/>
        <w:rPr>
          <w:sz w:val="28"/>
          <w:szCs w:val="28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03D4EDB" w14:textId="77777777" w:rsidR="00CF4953" w:rsidRDefault="00CF4953">
      <w:r>
        <w:separator/>
      </w:r>
    </w:p>
  </w:endnote>
  <w:endnote w:type="continuationSeparator" w:id="0">
    <w:p w14:paraId="5D310E23" w14:textId="77777777" w:rsidR="00CF4953" w:rsidRDefault="00CF49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9B9239" w14:textId="77777777" w:rsidR="00CF4953" w:rsidRDefault="00CF4953">
      <w:r>
        <w:separator/>
      </w:r>
    </w:p>
  </w:footnote>
  <w:footnote w:type="continuationSeparator" w:id="0">
    <w:p w14:paraId="58612606" w14:textId="77777777" w:rsidR="00CF4953" w:rsidRDefault="00CF49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3411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F4953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78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B591A5-5B55-4E29-97A4-C3CB607E3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735</Words>
  <Characters>420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2024-07-08T11:18:00Z</dcterms:modified>
</cp:coreProperties>
</file>