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фасаду котельні Д/У №156  по вул. Горького,2а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F109463" w14:textId="77777777" w:rsidR="00CE5930" w:rsidRPr="00CE5930" w:rsidRDefault="00CE5930" w:rsidP="00CE5930">
      <w:pPr>
        <w:suppressAutoHyphens/>
        <w:ind w:firstLine="720"/>
        <w:jc w:val="both"/>
        <w:rPr>
          <w:sz w:val="28"/>
          <w:szCs w:val="28"/>
          <w:lang w:eastAsia="ar-SA"/>
        </w:rPr>
      </w:pPr>
      <w:r w:rsidRPr="00CE5930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7A1967D0" w14:textId="77777777" w:rsidR="00CE5930" w:rsidRPr="00CE5930" w:rsidRDefault="00CE5930" w:rsidP="00CE593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3BB08C33" w14:textId="77777777" w:rsidR="00CE5930" w:rsidRPr="00CE5930" w:rsidRDefault="00CE5930" w:rsidP="00CE593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CE5930">
        <w:rPr>
          <w:sz w:val="28"/>
          <w:szCs w:val="28"/>
          <w:lang w:eastAsia="ar-SA"/>
        </w:rPr>
        <w:t>В И Р І Ш И В:</w:t>
      </w:r>
    </w:p>
    <w:p w14:paraId="7EFF6142" w14:textId="77777777" w:rsidR="00CE5930" w:rsidRPr="00CE5930" w:rsidRDefault="00CE5930" w:rsidP="00CE593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26430DED" w14:textId="77777777" w:rsidR="00CE5930" w:rsidRPr="00CE5930" w:rsidRDefault="00CE5930" w:rsidP="00CE5930">
      <w:pPr>
        <w:jc w:val="both"/>
        <w:rPr>
          <w:color w:val="000000"/>
          <w:sz w:val="28"/>
          <w:szCs w:val="28"/>
          <w:lang w:eastAsia="uk-UA"/>
        </w:rPr>
      </w:pPr>
      <w:r w:rsidRPr="00CE5930">
        <w:rPr>
          <w:sz w:val="28"/>
          <w:szCs w:val="28"/>
          <w:lang w:eastAsia="ar-SA"/>
        </w:rPr>
        <w:t>1. Затвердити кошторисну документацію «</w:t>
      </w:r>
      <w:r w:rsidRPr="00CE5930">
        <w:rPr>
          <w:color w:val="000000"/>
          <w:sz w:val="28"/>
          <w:szCs w:val="28"/>
          <w:lang w:eastAsia="uk-UA"/>
        </w:rPr>
        <w:t>Капітальний ремонт фасаду котельні Д/У №156 по вул. Горького,2а у м. Винники»</w:t>
      </w:r>
    </w:p>
    <w:p w14:paraId="7579F4C4" w14:textId="77777777" w:rsidR="00CE5930" w:rsidRPr="00CE5930" w:rsidRDefault="00CE5930" w:rsidP="00CE5930">
      <w:pPr>
        <w:jc w:val="both"/>
        <w:rPr>
          <w:sz w:val="28"/>
          <w:szCs w:val="28"/>
          <w:lang w:eastAsia="uk-UA"/>
        </w:rPr>
      </w:pPr>
    </w:p>
    <w:p w14:paraId="62B001D5" w14:textId="77777777" w:rsidR="00CE5930" w:rsidRPr="00CE5930" w:rsidRDefault="00CE5930" w:rsidP="00CE5930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CE5930">
        <w:rPr>
          <w:sz w:val="28"/>
          <w:szCs w:val="28"/>
          <w:lang w:eastAsia="ar-SA"/>
        </w:rPr>
        <w:t xml:space="preserve">       2. Контроль за виконанням даного рішення залишаю за собою.</w:t>
      </w:r>
    </w:p>
    <w:p w14:paraId="15432152" w14:textId="77777777" w:rsidR="00CE5930" w:rsidRPr="00CE5930" w:rsidRDefault="00CE5930" w:rsidP="00CE5930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6EE89FF8" w14:textId="77777777" w:rsidR="00CE5930" w:rsidRPr="00CE5930" w:rsidRDefault="00CE5930" w:rsidP="00CE5930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bookmarkStart w:id="1" w:name="_GoBack"/>
      <w:bookmarkEnd w:id="1"/>
    </w:p>
    <w:p w14:paraId="6D4DDDDC" w14:textId="77777777" w:rsidR="00CE5930" w:rsidRPr="00CE5930" w:rsidRDefault="00CE5930" w:rsidP="00CE5930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CE5930">
        <w:rPr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5F4528FF" w14:textId="77777777" w:rsidR="00CE5930" w:rsidRPr="00CE5930" w:rsidRDefault="00CE5930" w:rsidP="00CE5930">
      <w:pPr>
        <w:suppressAutoHyphens/>
        <w:ind w:left="720"/>
        <w:contextualSpacing/>
        <w:jc w:val="both"/>
        <w:rPr>
          <w:szCs w:val="24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67D50A" w14:textId="77777777" w:rsidR="00DF0D22" w:rsidRDefault="00DF0D22">
      <w:r>
        <w:separator/>
      </w:r>
    </w:p>
  </w:endnote>
  <w:endnote w:type="continuationSeparator" w:id="0">
    <w:p w14:paraId="6AD18277" w14:textId="77777777" w:rsidR="00DF0D22" w:rsidRDefault="00DF0D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060DB0" w14:textId="77777777" w:rsidR="00DF0D22" w:rsidRDefault="00DF0D22">
      <w:r>
        <w:separator/>
      </w:r>
    </w:p>
  </w:footnote>
  <w:footnote w:type="continuationSeparator" w:id="0">
    <w:p w14:paraId="5DF64071" w14:textId="77777777" w:rsidR="00DF0D22" w:rsidRDefault="00DF0D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E5930"/>
    <w:rsid w:val="00D06C91"/>
    <w:rsid w:val="00D30A86"/>
    <w:rsid w:val="00D42E0A"/>
    <w:rsid w:val="00DF0D22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84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C47C44-B460-49BD-A07C-D1EE5DC52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770</Words>
  <Characters>439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2024-07-08T11:20:00Z</dcterms:modified>
</cp:coreProperties>
</file>