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фасаду будинку дитячої та юнацької творчості за адресою:  вул.І.Франка,1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7CA202" w14:textId="77777777" w:rsidR="009F2BEC" w:rsidRPr="009F2BEC" w:rsidRDefault="009F2BEC" w:rsidP="009F2BEC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9F2BEC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D5FFE9E" w14:textId="77777777" w:rsidR="009F2BEC" w:rsidRPr="009F2BEC" w:rsidRDefault="009F2BEC" w:rsidP="009F2B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6B7CFB6" w14:textId="77777777" w:rsidR="009F2BEC" w:rsidRPr="009F2BEC" w:rsidRDefault="009F2BEC" w:rsidP="009F2B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9F2BEC">
        <w:rPr>
          <w:sz w:val="28"/>
          <w:szCs w:val="28"/>
          <w:lang w:eastAsia="ar-SA"/>
        </w:rPr>
        <w:t>В И Р І Ш И В:</w:t>
      </w:r>
    </w:p>
    <w:p w14:paraId="64A84A90" w14:textId="77777777" w:rsidR="009F2BEC" w:rsidRPr="009F2BEC" w:rsidRDefault="009F2BEC" w:rsidP="009F2B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7416129" w14:textId="77777777" w:rsidR="009F2BEC" w:rsidRPr="009F2BEC" w:rsidRDefault="009F2BEC" w:rsidP="009F2BEC">
      <w:pPr>
        <w:jc w:val="both"/>
        <w:rPr>
          <w:sz w:val="28"/>
          <w:szCs w:val="28"/>
          <w:lang w:eastAsia="uk-UA"/>
        </w:rPr>
      </w:pPr>
      <w:r w:rsidRPr="009F2BEC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9F2BEC">
        <w:rPr>
          <w:sz w:val="28"/>
          <w:szCs w:val="28"/>
          <w:lang w:eastAsia="uk-UA"/>
        </w:rPr>
        <w:t>Капітальний ремонт фасаду будинку дитячої та юнацької творчості за адресою: вул.І.Франка,1 у м.Винники»</w:t>
      </w:r>
    </w:p>
    <w:p w14:paraId="12393C7C" w14:textId="77777777" w:rsidR="009F2BEC" w:rsidRPr="009F2BEC" w:rsidRDefault="009F2BEC" w:rsidP="009F2BEC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9F2BEC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38D22BAD" w14:textId="77777777" w:rsidR="009F2BEC" w:rsidRPr="009F2BEC" w:rsidRDefault="009F2BEC" w:rsidP="009F2BE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1E26263" w14:textId="77777777" w:rsidR="009F2BEC" w:rsidRPr="009F2BEC" w:rsidRDefault="009F2BEC" w:rsidP="009F2BE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1467989" w14:textId="77777777" w:rsidR="009F2BEC" w:rsidRPr="009F2BEC" w:rsidRDefault="009F2BEC" w:rsidP="009F2BE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9F2BEC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9F2BEC" w:rsidRDefault="00213958" w:rsidP="00471A72">
      <w:pPr>
        <w:rPr>
          <w:sz w:val="28"/>
          <w:szCs w:val="28"/>
        </w:rPr>
      </w:pPr>
    </w:p>
    <w:sectPr w:rsidR="00213958" w:rsidRPr="009F2BE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BD79F" w14:textId="77777777" w:rsidR="000A11B2" w:rsidRDefault="000A11B2">
      <w:r>
        <w:separator/>
      </w:r>
    </w:p>
  </w:endnote>
  <w:endnote w:type="continuationSeparator" w:id="0">
    <w:p w14:paraId="35282B38" w14:textId="77777777" w:rsidR="000A11B2" w:rsidRDefault="000A1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38BFB9" w14:textId="77777777" w:rsidR="000A11B2" w:rsidRDefault="000A11B2">
      <w:r>
        <w:separator/>
      </w:r>
    </w:p>
  </w:footnote>
  <w:footnote w:type="continuationSeparator" w:id="0">
    <w:p w14:paraId="62280BB8" w14:textId="77777777" w:rsidR="000A11B2" w:rsidRDefault="000A1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11B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2BEC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8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4C963-38CE-4E1A-B643-528E77741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801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2024-07-08T11:26:00Z</dcterms:modified>
</cp:coreProperties>
</file>