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ливневої каналізації від перехрестя вул. 500-річчя Січі - вул. Яворницького до вул. Космонавтів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F8E711" w14:textId="77777777" w:rsidR="00DC1BD3" w:rsidRPr="00DC1BD3" w:rsidRDefault="00DC1BD3" w:rsidP="00DC1BD3">
      <w:pPr>
        <w:ind w:firstLine="720"/>
        <w:jc w:val="both"/>
        <w:rPr>
          <w:sz w:val="28"/>
          <w:szCs w:val="28"/>
        </w:rPr>
      </w:pPr>
      <w:r w:rsidRPr="00DC1BD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BC557FC" w14:textId="77777777" w:rsidR="00DC1BD3" w:rsidRPr="00DC1BD3" w:rsidRDefault="00DC1BD3" w:rsidP="00DC1BD3">
      <w:pPr>
        <w:jc w:val="both"/>
        <w:rPr>
          <w:sz w:val="28"/>
          <w:szCs w:val="28"/>
        </w:rPr>
      </w:pPr>
    </w:p>
    <w:p w14:paraId="1CCD2C1A" w14:textId="77777777" w:rsidR="00DC1BD3" w:rsidRPr="00DC1BD3" w:rsidRDefault="00DC1BD3" w:rsidP="00DC1BD3">
      <w:pPr>
        <w:jc w:val="center"/>
        <w:rPr>
          <w:sz w:val="28"/>
          <w:szCs w:val="28"/>
        </w:rPr>
      </w:pPr>
      <w:bookmarkStart w:id="1" w:name="_GoBack"/>
      <w:bookmarkEnd w:id="1"/>
      <w:r w:rsidRPr="00DC1BD3">
        <w:rPr>
          <w:sz w:val="28"/>
          <w:szCs w:val="28"/>
        </w:rPr>
        <w:t>ВИРІШИВ:</w:t>
      </w:r>
    </w:p>
    <w:p w14:paraId="062194DA" w14:textId="77777777" w:rsidR="00DC1BD3" w:rsidRPr="00DC1BD3" w:rsidRDefault="00DC1BD3" w:rsidP="00DC1BD3">
      <w:pPr>
        <w:jc w:val="both"/>
        <w:rPr>
          <w:sz w:val="28"/>
          <w:szCs w:val="28"/>
        </w:rPr>
      </w:pPr>
    </w:p>
    <w:p w14:paraId="51581389" w14:textId="77777777" w:rsidR="00DC1BD3" w:rsidRPr="00DC1BD3" w:rsidRDefault="00DC1BD3" w:rsidP="00DC1BD3">
      <w:pPr>
        <w:jc w:val="both"/>
        <w:rPr>
          <w:sz w:val="28"/>
          <w:szCs w:val="28"/>
        </w:rPr>
      </w:pPr>
      <w:r w:rsidRPr="00DC1BD3">
        <w:rPr>
          <w:sz w:val="28"/>
          <w:szCs w:val="28"/>
        </w:rPr>
        <w:t>1.</w:t>
      </w:r>
      <w:r w:rsidRPr="00DC1BD3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ливневої каналізації від перехрестя вул. 500-річчя Січі - вул. Яворницького до вул. Космонавтів у м. Винники.</w:t>
      </w:r>
    </w:p>
    <w:p w14:paraId="3AF24C48" w14:textId="77777777" w:rsidR="00DC1BD3" w:rsidRPr="00DC1BD3" w:rsidRDefault="00DC1BD3" w:rsidP="00DC1BD3">
      <w:pPr>
        <w:jc w:val="both"/>
        <w:rPr>
          <w:sz w:val="28"/>
          <w:szCs w:val="28"/>
        </w:rPr>
      </w:pPr>
      <w:r w:rsidRPr="00DC1BD3">
        <w:rPr>
          <w:sz w:val="28"/>
          <w:szCs w:val="28"/>
        </w:rPr>
        <w:t>2.</w:t>
      </w:r>
      <w:r w:rsidRPr="00DC1BD3">
        <w:rPr>
          <w:sz w:val="28"/>
          <w:szCs w:val="28"/>
        </w:rPr>
        <w:tab/>
        <w:t>Доручити відділу містобудування виконати містобудівні умови та обмеження               на проектування та нове будівництво ливневої каналізації від перехрестя вул. 500-річчя Січі - вул. Яворницького до вул. Космонавтів у м. Винники.</w:t>
      </w:r>
    </w:p>
    <w:p w14:paraId="7C653401" w14:textId="77777777" w:rsidR="00DC1BD3" w:rsidRPr="00DC1BD3" w:rsidRDefault="00DC1BD3" w:rsidP="00DC1BD3">
      <w:pPr>
        <w:jc w:val="both"/>
        <w:rPr>
          <w:sz w:val="28"/>
          <w:szCs w:val="28"/>
        </w:rPr>
      </w:pPr>
      <w:r w:rsidRPr="00DC1BD3">
        <w:rPr>
          <w:sz w:val="28"/>
          <w:szCs w:val="28"/>
        </w:rPr>
        <w:t>3.</w:t>
      </w:r>
      <w:r w:rsidRPr="00DC1BD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1890000" w14:textId="77777777" w:rsidR="00DC1BD3" w:rsidRPr="00DC1BD3" w:rsidRDefault="00DC1BD3" w:rsidP="00DC1BD3">
      <w:pPr>
        <w:jc w:val="both"/>
        <w:rPr>
          <w:sz w:val="28"/>
          <w:szCs w:val="28"/>
        </w:rPr>
      </w:pPr>
      <w:r w:rsidRPr="00DC1BD3">
        <w:rPr>
          <w:sz w:val="28"/>
          <w:szCs w:val="28"/>
        </w:rPr>
        <w:t>3.1.</w:t>
      </w:r>
      <w:r w:rsidRPr="00DC1BD3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FD1E0BC" w14:textId="77777777" w:rsidR="00DC1BD3" w:rsidRPr="00DC1BD3" w:rsidRDefault="00DC1BD3" w:rsidP="00DC1BD3">
      <w:pPr>
        <w:jc w:val="both"/>
        <w:rPr>
          <w:sz w:val="28"/>
          <w:szCs w:val="28"/>
        </w:rPr>
      </w:pPr>
      <w:r w:rsidRPr="00DC1BD3">
        <w:rPr>
          <w:sz w:val="28"/>
          <w:szCs w:val="28"/>
        </w:rPr>
        <w:t>3.2.</w:t>
      </w:r>
      <w:r w:rsidRPr="00DC1BD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1A752E2" w14:textId="77777777" w:rsidR="00DC1BD3" w:rsidRPr="00DC1BD3" w:rsidRDefault="00DC1BD3" w:rsidP="00DC1BD3">
      <w:pPr>
        <w:jc w:val="both"/>
        <w:rPr>
          <w:sz w:val="28"/>
          <w:szCs w:val="28"/>
        </w:rPr>
      </w:pPr>
      <w:r w:rsidRPr="00DC1BD3">
        <w:rPr>
          <w:sz w:val="28"/>
          <w:szCs w:val="28"/>
        </w:rPr>
        <w:lastRenderedPageBreak/>
        <w:t>3.3.</w:t>
      </w:r>
      <w:r w:rsidRPr="00DC1BD3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B235FA1" w14:textId="77777777" w:rsidR="00DC1BD3" w:rsidRPr="00DC1BD3" w:rsidRDefault="00DC1BD3" w:rsidP="00DC1BD3">
      <w:pPr>
        <w:jc w:val="both"/>
        <w:rPr>
          <w:sz w:val="28"/>
          <w:szCs w:val="28"/>
        </w:rPr>
      </w:pPr>
      <w:r w:rsidRPr="00DC1BD3">
        <w:rPr>
          <w:sz w:val="28"/>
          <w:szCs w:val="28"/>
        </w:rPr>
        <w:t>3.4.</w:t>
      </w:r>
      <w:r w:rsidRPr="00DC1BD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67184774" w14:textId="77777777" w:rsidR="00DC1BD3" w:rsidRPr="00DC1BD3" w:rsidRDefault="00DC1BD3" w:rsidP="00DC1BD3">
      <w:pPr>
        <w:jc w:val="both"/>
        <w:rPr>
          <w:sz w:val="28"/>
          <w:szCs w:val="28"/>
        </w:rPr>
      </w:pPr>
      <w:r w:rsidRPr="00DC1BD3">
        <w:rPr>
          <w:sz w:val="28"/>
          <w:szCs w:val="28"/>
        </w:rPr>
        <w:t>3.5.</w:t>
      </w:r>
      <w:r w:rsidRPr="00DC1BD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97A19AD" w14:textId="77777777" w:rsidR="00DC1BD3" w:rsidRPr="00DC1BD3" w:rsidRDefault="00DC1BD3" w:rsidP="00DC1BD3">
      <w:pPr>
        <w:jc w:val="both"/>
        <w:rPr>
          <w:sz w:val="28"/>
          <w:szCs w:val="28"/>
        </w:rPr>
      </w:pPr>
      <w:r w:rsidRPr="00DC1BD3">
        <w:rPr>
          <w:sz w:val="28"/>
          <w:szCs w:val="28"/>
        </w:rPr>
        <w:t>4.</w:t>
      </w:r>
      <w:r w:rsidRPr="00DC1BD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C37CCA0" w14:textId="77777777" w:rsidR="00DC1BD3" w:rsidRPr="00DC1BD3" w:rsidRDefault="00DC1BD3" w:rsidP="00DC1BD3">
      <w:pPr>
        <w:jc w:val="both"/>
        <w:rPr>
          <w:sz w:val="28"/>
          <w:szCs w:val="28"/>
        </w:rPr>
      </w:pPr>
    </w:p>
    <w:p w14:paraId="13B1FA9B" w14:textId="77777777" w:rsidR="00DC1BD3" w:rsidRPr="00DC1BD3" w:rsidRDefault="00DC1BD3" w:rsidP="00DC1BD3">
      <w:pPr>
        <w:jc w:val="both"/>
        <w:rPr>
          <w:sz w:val="28"/>
          <w:szCs w:val="28"/>
        </w:rPr>
      </w:pPr>
    </w:p>
    <w:p w14:paraId="2DE7D60A" w14:textId="77777777" w:rsidR="00DC1BD3" w:rsidRPr="00DC1BD3" w:rsidRDefault="00DC1BD3" w:rsidP="00DC1BD3">
      <w:pPr>
        <w:jc w:val="both"/>
        <w:rPr>
          <w:sz w:val="28"/>
          <w:szCs w:val="28"/>
        </w:rPr>
      </w:pPr>
    </w:p>
    <w:p w14:paraId="320B0D48" w14:textId="77777777" w:rsidR="00DC1BD3" w:rsidRPr="00DC1BD3" w:rsidRDefault="00DC1BD3" w:rsidP="00DC1BD3">
      <w:pPr>
        <w:jc w:val="both"/>
        <w:rPr>
          <w:sz w:val="28"/>
          <w:szCs w:val="28"/>
        </w:rPr>
      </w:pPr>
    </w:p>
    <w:p w14:paraId="01C471E0" w14:textId="6D096037" w:rsidR="00213958" w:rsidRPr="006F2805" w:rsidRDefault="00DC1BD3" w:rsidP="00DC1BD3">
      <w:pPr>
        <w:jc w:val="both"/>
        <w:rPr>
          <w:sz w:val="28"/>
          <w:szCs w:val="28"/>
        </w:rPr>
      </w:pPr>
      <w:r w:rsidRPr="00DC1BD3">
        <w:rPr>
          <w:sz w:val="28"/>
          <w:szCs w:val="28"/>
        </w:rPr>
        <w:t>Міський  голова</w:t>
      </w:r>
      <w:r w:rsidRPr="00DC1BD3">
        <w:rPr>
          <w:sz w:val="28"/>
          <w:szCs w:val="28"/>
        </w:rPr>
        <w:tab/>
      </w:r>
      <w:r w:rsidRPr="00DC1BD3">
        <w:rPr>
          <w:sz w:val="28"/>
          <w:szCs w:val="28"/>
        </w:rPr>
        <w:tab/>
      </w:r>
      <w:r w:rsidRPr="00DC1BD3">
        <w:rPr>
          <w:sz w:val="28"/>
          <w:szCs w:val="28"/>
        </w:rPr>
        <w:tab/>
      </w:r>
      <w:r w:rsidRPr="00DC1BD3">
        <w:rPr>
          <w:sz w:val="28"/>
          <w:szCs w:val="28"/>
        </w:rPr>
        <w:tab/>
      </w:r>
      <w:r w:rsidRPr="00DC1BD3">
        <w:rPr>
          <w:sz w:val="28"/>
          <w:szCs w:val="28"/>
        </w:rPr>
        <w:tab/>
      </w:r>
      <w:r w:rsidRPr="00DC1BD3">
        <w:rPr>
          <w:sz w:val="28"/>
          <w:szCs w:val="28"/>
        </w:rPr>
        <w:tab/>
      </w:r>
      <w:r w:rsidRPr="00DC1BD3">
        <w:rPr>
          <w:sz w:val="28"/>
          <w:szCs w:val="28"/>
        </w:rPr>
        <w:tab/>
      </w:r>
      <w:r w:rsidRPr="00DC1BD3">
        <w:rPr>
          <w:sz w:val="28"/>
          <w:szCs w:val="28"/>
        </w:rPr>
        <w:tab/>
      </w:r>
      <w:r w:rsidRPr="00DC1BD3">
        <w:rPr>
          <w:sz w:val="28"/>
          <w:szCs w:val="28"/>
        </w:rPr>
        <w:tab/>
        <w:t>В.Л.Квурт</w:t>
      </w:r>
      <w:r w:rsidRPr="00DC1BD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C87963" w14:textId="77777777" w:rsidR="001D24E7" w:rsidRDefault="001D24E7">
      <w:r>
        <w:separator/>
      </w:r>
    </w:p>
  </w:endnote>
  <w:endnote w:type="continuationSeparator" w:id="0">
    <w:p w14:paraId="5C6C617A" w14:textId="77777777" w:rsidR="001D24E7" w:rsidRDefault="001D2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917AF" w14:textId="77777777" w:rsidR="001D24E7" w:rsidRDefault="001D24E7">
      <w:r>
        <w:separator/>
      </w:r>
    </w:p>
  </w:footnote>
  <w:footnote w:type="continuationSeparator" w:id="0">
    <w:p w14:paraId="5B055220" w14:textId="77777777" w:rsidR="001D24E7" w:rsidRDefault="001D2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24E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1BD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3608F-2B7F-46DF-8031-CAF801BCE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1470</Words>
  <Characters>838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2024-07-08T06:58:00Z</dcterms:modified>
</cp:coreProperties>
</file>