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каналізаційного трубопроводу по вул. Сонячна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C2C861" w14:textId="77777777" w:rsidR="005B21AC" w:rsidRPr="005B21AC" w:rsidRDefault="005B21AC" w:rsidP="005B21AC">
      <w:pPr>
        <w:ind w:firstLine="720"/>
        <w:jc w:val="both"/>
        <w:rPr>
          <w:sz w:val="28"/>
          <w:szCs w:val="28"/>
        </w:rPr>
      </w:pPr>
      <w:r w:rsidRPr="005B21A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68DE53D" w14:textId="77777777" w:rsidR="005B21AC" w:rsidRPr="005B21AC" w:rsidRDefault="005B21AC" w:rsidP="005B21AC">
      <w:pPr>
        <w:jc w:val="both"/>
        <w:rPr>
          <w:sz w:val="28"/>
          <w:szCs w:val="28"/>
        </w:rPr>
      </w:pPr>
    </w:p>
    <w:p w14:paraId="1CA03140" w14:textId="77777777" w:rsidR="005B21AC" w:rsidRPr="005B21AC" w:rsidRDefault="005B21AC" w:rsidP="005B21AC">
      <w:pPr>
        <w:jc w:val="center"/>
        <w:rPr>
          <w:sz w:val="28"/>
          <w:szCs w:val="28"/>
        </w:rPr>
      </w:pPr>
      <w:r w:rsidRPr="005B21AC">
        <w:rPr>
          <w:sz w:val="28"/>
          <w:szCs w:val="28"/>
        </w:rPr>
        <w:t>ВИРІШИВ:</w:t>
      </w:r>
    </w:p>
    <w:p w14:paraId="488E20CB" w14:textId="77777777" w:rsidR="005B21AC" w:rsidRPr="005B21AC" w:rsidRDefault="005B21AC" w:rsidP="005B21AC">
      <w:pPr>
        <w:jc w:val="both"/>
        <w:rPr>
          <w:sz w:val="28"/>
          <w:szCs w:val="28"/>
        </w:rPr>
      </w:pPr>
    </w:p>
    <w:p w14:paraId="0F8CDC99" w14:textId="762BC0EE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1.</w:t>
      </w:r>
      <w:r w:rsidRPr="005B21AC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каналізаційного</w:t>
      </w:r>
      <w:r>
        <w:rPr>
          <w:sz w:val="28"/>
          <w:szCs w:val="28"/>
        </w:rPr>
        <w:t xml:space="preserve"> трубопроводу по  </w:t>
      </w:r>
      <w:bookmarkStart w:id="1" w:name="_GoBack"/>
      <w:bookmarkEnd w:id="1"/>
      <w:r w:rsidRPr="005B21AC">
        <w:rPr>
          <w:sz w:val="28"/>
          <w:szCs w:val="28"/>
        </w:rPr>
        <w:t>вул. Сонячна у м. Винники.</w:t>
      </w:r>
    </w:p>
    <w:p w14:paraId="29F78CAF" w14:textId="1DFB2B21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2.</w:t>
      </w:r>
      <w:r w:rsidRPr="005B21AC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  </w:t>
      </w:r>
      <w:r w:rsidRPr="005B21AC">
        <w:rPr>
          <w:sz w:val="28"/>
          <w:szCs w:val="28"/>
        </w:rPr>
        <w:t>на проектування та нове будівництво каналізаційного трубопроводу по вул. Сонячна у м. Винники.</w:t>
      </w:r>
    </w:p>
    <w:p w14:paraId="18DCEAC5" w14:textId="77777777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3.</w:t>
      </w:r>
      <w:r w:rsidRPr="005B21A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E274F32" w14:textId="77777777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3.1.</w:t>
      </w:r>
      <w:r w:rsidRPr="005B21AC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51623E0" w14:textId="77777777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3.2.</w:t>
      </w:r>
      <w:r w:rsidRPr="005B21A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D6B4C2C" w14:textId="77777777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3.3.</w:t>
      </w:r>
      <w:r w:rsidRPr="005B21AC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856214E" w14:textId="77777777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lastRenderedPageBreak/>
        <w:t>3.4.</w:t>
      </w:r>
      <w:r w:rsidRPr="005B21A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B4887C7" w14:textId="77777777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3.5.</w:t>
      </w:r>
      <w:r w:rsidRPr="005B21A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88D99FD" w14:textId="77777777" w:rsidR="005B21AC" w:rsidRPr="005B21AC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4.</w:t>
      </w:r>
      <w:r w:rsidRPr="005B21A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593756" w14:textId="77777777" w:rsidR="005B21AC" w:rsidRPr="005B21AC" w:rsidRDefault="005B21AC" w:rsidP="005B21AC">
      <w:pPr>
        <w:jc w:val="both"/>
        <w:rPr>
          <w:sz w:val="28"/>
          <w:szCs w:val="28"/>
        </w:rPr>
      </w:pPr>
    </w:p>
    <w:p w14:paraId="78AC8919" w14:textId="77777777" w:rsidR="005B21AC" w:rsidRPr="005B21AC" w:rsidRDefault="005B21AC" w:rsidP="005B21AC">
      <w:pPr>
        <w:jc w:val="both"/>
        <w:rPr>
          <w:sz w:val="28"/>
          <w:szCs w:val="28"/>
        </w:rPr>
      </w:pPr>
    </w:p>
    <w:p w14:paraId="0E148064" w14:textId="77777777" w:rsidR="005B21AC" w:rsidRPr="005B21AC" w:rsidRDefault="005B21AC" w:rsidP="005B21AC">
      <w:pPr>
        <w:jc w:val="both"/>
        <w:rPr>
          <w:sz w:val="28"/>
          <w:szCs w:val="28"/>
        </w:rPr>
      </w:pPr>
    </w:p>
    <w:p w14:paraId="438E3CFE" w14:textId="77777777" w:rsidR="005B21AC" w:rsidRPr="005B21AC" w:rsidRDefault="005B21AC" w:rsidP="005B21AC">
      <w:pPr>
        <w:jc w:val="both"/>
        <w:rPr>
          <w:sz w:val="28"/>
          <w:szCs w:val="28"/>
        </w:rPr>
      </w:pPr>
    </w:p>
    <w:p w14:paraId="01C471E0" w14:textId="42C6ACBF" w:rsidR="00213958" w:rsidRPr="006F2805" w:rsidRDefault="005B21AC" w:rsidP="005B21AC">
      <w:pPr>
        <w:jc w:val="both"/>
        <w:rPr>
          <w:sz w:val="28"/>
          <w:szCs w:val="28"/>
        </w:rPr>
      </w:pPr>
      <w:r w:rsidRPr="005B21AC">
        <w:rPr>
          <w:sz w:val="28"/>
          <w:szCs w:val="28"/>
        </w:rPr>
        <w:t>Міський  голова</w:t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</w:r>
      <w:r w:rsidRPr="005B21AC">
        <w:rPr>
          <w:sz w:val="28"/>
          <w:szCs w:val="28"/>
        </w:rPr>
        <w:tab/>
        <w:t>В.Л.Квурт</w:t>
      </w:r>
      <w:r w:rsidRPr="005B21A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98956" w14:textId="77777777" w:rsidR="00321058" w:rsidRDefault="00321058">
      <w:r>
        <w:separator/>
      </w:r>
    </w:p>
  </w:endnote>
  <w:endnote w:type="continuationSeparator" w:id="0">
    <w:p w14:paraId="7C15E59A" w14:textId="77777777" w:rsidR="00321058" w:rsidRDefault="0032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34C4B" w14:textId="77777777" w:rsidR="00321058" w:rsidRDefault="00321058">
      <w:r>
        <w:separator/>
      </w:r>
    </w:p>
  </w:footnote>
  <w:footnote w:type="continuationSeparator" w:id="0">
    <w:p w14:paraId="79930FEA" w14:textId="77777777" w:rsidR="00321058" w:rsidRDefault="00321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05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21AC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13D06-761E-4A83-A944-226A4C5D8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1364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2024-07-08T07:06:00Z</dcterms:modified>
</cp:coreProperties>
</file>