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ливневої каналізації від вул. Хортицька до перехрестя вул. 500-річчя Січі - вул. Яворницького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DD6367" w14:textId="77777777" w:rsidR="00AC4047" w:rsidRPr="00AC4047" w:rsidRDefault="00AC4047" w:rsidP="00AC4047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AC40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03B3BFC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2B791D06" w14:textId="77777777" w:rsidR="00AC4047" w:rsidRPr="00AC4047" w:rsidRDefault="00AC4047" w:rsidP="00AC4047">
      <w:pPr>
        <w:jc w:val="center"/>
        <w:rPr>
          <w:sz w:val="28"/>
          <w:szCs w:val="28"/>
        </w:rPr>
      </w:pPr>
      <w:r w:rsidRPr="00AC4047">
        <w:rPr>
          <w:sz w:val="28"/>
          <w:szCs w:val="28"/>
        </w:rPr>
        <w:t>ВИРІШИВ:</w:t>
      </w:r>
    </w:p>
    <w:p w14:paraId="605B2700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23F41134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1.</w:t>
      </w:r>
      <w:r w:rsidRPr="00AC4047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ливневої каналізації від вул. Хортицька до перехрестя вул. 500-річчя Січі - вул. Яворницького у м. Винники.</w:t>
      </w:r>
    </w:p>
    <w:p w14:paraId="6544C870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2.</w:t>
      </w:r>
      <w:r w:rsidRPr="00AC4047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ливневої каналізації від вул. Хортицька до перехрестя вул. 500-річчя Січі - вул. Яворницького у м. Винники.</w:t>
      </w:r>
    </w:p>
    <w:p w14:paraId="1ACA54A5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3.</w:t>
      </w:r>
      <w:r w:rsidRPr="00AC404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F1DFD41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3.1.</w:t>
      </w:r>
      <w:r w:rsidRPr="00AC4047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C89931D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3.2.</w:t>
      </w:r>
      <w:r w:rsidRPr="00AC404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4DD739C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lastRenderedPageBreak/>
        <w:t>3.3.</w:t>
      </w:r>
      <w:r w:rsidRPr="00AC4047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EA90ABB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3.4.</w:t>
      </w:r>
      <w:r w:rsidRPr="00AC404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60D605B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3.5.</w:t>
      </w:r>
      <w:r w:rsidRPr="00AC404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A365448" w14:textId="77777777" w:rsidR="00AC4047" w:rsidRPr="00AC4047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4.</w:t>
      </w:r>
      <w:r w:rsidRPr="00AC40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4C2419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1111BA09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701AB4EC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4B9BB0C7" w14:textId="77777777" w:rsidR="00AC4047" w:rsidRPr="00AC4047" w:rsidRDefault="00AC4047" w:rsidP="00AC4047">
      <w:pPr>
        <w:jc w:val="both"/>
        <w:rPr>
          <w:sz w:val="28"/>
          <w:szCs w:val="28"/>
        </w:rPr>
      </w:pPr>
    </w:p>
    <w:p w14:paraId="01C471E0" w14:textId="2ED9A3A0" w:rsidR="00213958" w:rsidRPr="006F2805" w:rsidRDefault="00AC4047" w:rsidP="00AC4047">
      <w:pPr>
        <w:jc w:val="both"/>
        <w:rPr>
          <w:sz w:val="28"/>
          <w:szCs w:val="28"/>
        </w:rPr>
      </w:pPr>
      <w:r w:rsidRPr="00AC4047">
        <w:rPr>
          <w:sz w:val="28"/>
          <w:szCs w:val="28"/>
        </w:rPr>
        <w:t>Міський  голова</w:t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</w:r>
      <w:r w:rsidRPr="00AC4047">
        <w:rPr>
          <w:sz w:val="28"/>
          <w:szCs w:val="28"/>
        </w:rPr>
        <w:tab/>
        <w:t>В.Л.Квурт</w:t>
      </w:r>
      <w:r w:rsidRPr="00AC404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AF86E" w14:textId="77777777" w:rsidR="004E517F" w:rsidRDefault="004E517F">
      <w:r>
        <w:separator/>
      </w:r>
    </w:p>
  </w:endnote>
  <w:endnote w:type="continuationSeparator" w:id="0">
    <w:p w14:paraId="4F89D229" w14:textId="77777777" w:rsidR="004E517F" w:rsidRDefault="004E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3E53D" w14:textId="77777777" w:rsidR="004E517F" w:rsidRDefault="004E517F">
      <w:r>
        <w:separator/>
      </w:r>
    </w:p>
  </w:footnote>
  <w:footnote w:type="continuationSeparator" w:id="0">
    <w:p w14:paraId="1537C383" w14:textId="77777777" w:rsidR="004E517F" w:rsidRDefault="004E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17F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404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7AC05-787C-4EF0-9528-B38DCE83C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1478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2024-07-08T08:12:00Z</dcterms:modified>
</cp:coreProperties>
</file>