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системи водопостачання по вул. Гайдамацька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DC41A1" w14:textId="77777777" w:rsidR="0045712A" w:rsidRPr="0045712A" w:rsidRDefault="0045712A" w:rsidP="0045712A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45712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4CE80ED" w14:textId="77777777" w:rsidR="0045712A" w:rsidRPr="0045712A" w:rsidRDefault="0045712A" w:rsidP="0045712A">
      <w:pPr>
        <w:jc w:val="both"/>
        <w:rPr>
          <w:sz w:val="28"/>
          <w:szCs w:val="28"/>
        </w:rPr>
      </w:pPr>
    </w:p>
    <w:p w14:paraId="2134C9DC" w14:textId="77777777" w:rsidR="0045712A" w:rsidRPr="0045712A" w:rsidRDefault="0045712A" w:rsidP="0045712A">
      <w:pPr>
        <w:jc w:val="center"/>
        <w:rPr>
          <w:sz w:val="28"/>
          <w:szCs w:val="28"/>
        </w:rPr>
      </w:pPr>
      <w:r w:rsidRPr="0045712A">
        <w:rPr>
          <w:sz w:val="28"/>
          <w:szCs w:val="28"/>
        </w:rPr>
        <w:t>ВИРІШИВ:</w:t>
      </w:r>
    </w:p>
    <w:p w14:paraId="0130B486" w14:textId="77777777" w:rsidR="0045712A" w:rsidRPr="0045712A" w:rsidRDefault="0045712A" w:rsidP="0045712A">
      <w:pPr>
        <w:jc w:val="both"/>
        <w:rPr>
          <w:sz w:val="28"/>
          <w:szCs w:val="28"/>
        </w:rPr>
      </w:pPr>
    </w:p>
    <w:p w14:paraId="448A239D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1.</w:t>
      </w:r>
      <w:r w:rsidRPr="0045712A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системи водопостачання по вул. Гайдамацька у м. Винники.</w:t>
      </w:r>
    </w:p>
    <w:p w14:paraId="02851AF4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2.</w:t>
      </w:r>
      <w:r w:rsidRPr="0045712A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системи водопостачання по вул. Гайдамацька у м. Винники.</w:t>
      </w:r>
    </w:p>
    <w:p w14:paraId="4767A435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3.</w:t>
      </w:r>
      <w:r w:rsidRPr="0045712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E136D7B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3.1.</w:t>
      </w:r>
      <w:r w:rsidRPr="0045712A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A5BEB8F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3.2.</w:t>
      </w:r>
      <w:r w:rsidRPr="0045712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368D219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3.3.</w:t>
      </w:r>
      <w:r w:rsidRPr="0045712A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750DA61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lastRenderedPageBreak/>
        <w:t>3.4.</w:t>
      </w:r>
      <w:r w:rsidRPr="0045712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3D69826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3.5.</w:t>
      </w:r>
      <w:r w:rsidRPr="0045712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A97CCA2" w14:textId="77777777" w:rsidR="0045712A" w:rsidRPr="0045712A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4.</w:t>
      </w:r>
      <w:r w:rsidRPr="0045712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C925318" w14:textId="77777777" w:rsidR="0045712A" w:rsidRPr="0045712A" w:rsidRDefault="0045712A" w:rsidP="0045712A">
      <w:pPr>
        <w:jc w:val="both"/>
        <w:rPr>
          <w:sz w:val="28"/>
          <w:szCs w:val="28"/>
        </w:rPr>
      </w:pPr>
    </w:p>
    <w:p w14:paraId="748A9D4D" w14:textId="77777777" w:rsidR="0045712A" w:rsidRPr="0045712A" w:rsidRDefault="0045712A" w:rsidP="0045712A">
      <w:pPr>
        <w:jc w:val="both"/>
        <w:rPr>
          <w:sz w:val="28"/>
          <w:szCs w:val="28"/>
        </w:rPr>
      </w:pPr>
    </w:p>
    <w:p w14:paraId="04C18E29" w14:textId="77777777" w:rsidR="0045712A" w:rsidRPr="0045712A" w:rsidRDefault="0045712A" w:rsidP="0045712A">
      <w:pPr>
        <w:jc w:val="both"/>
        <w:rPr>
          <w:sz w:val="28"/>
          <w:szCs w:val="28"/>
        </w:rPr>
      </w:pPr>
    </w:p>
    <w:p w14:paraId="10775FB0" w14:textId="77777777" w:rsidR="0045712A" w:rsidRPr="0045712A" w:rsidRDefault="0045712A" w:rsidP="0045712A">
      <w:pPr>
        <w:jc w:val="both"/>
        <w:rPr>
          <w:sz w:val="28"/>
          <w:szCs w:val="28"/>
        </w:rPr>
      </w:pPr>
    </w:p>
    <w:p w14:paraId="01C471E0" w14:textId="4E9E9D88" w:rsidR="00213958" w:rsidRPr="006F2805" w:rsidRDefault="0045712A" w:rsidP="0045712A">
      <w:pPr>
        <w:jc w:val="both"/>
        <w:rPr>
          <w:sz w:val="28"/>
          <w:szCs w:val="28"/>
        </w:rPr>
      </w:pPr>
      <w:r w:rsidRPr="0045712A">
        <w:rPr>
          <w:sz w:val="28"/>
          <w:szCs w:val="28"/>
        </w:rPr>
        <w:t>Міський  голова</w:t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</w:r>
      <w:r w:rsidRPr="0045712A">
        <w:rPr>
          <w:sz w:val="28"/>
          <w:szCs w:val="28"/>
        </w:rPr>
        <w:tab/>
        <w:t>В.Л.Квурт</w:t>
      </w:r>
      <w:r w:rsidRPr="0045712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C8C65" w14:textId="77777777" w:rsidR="00A17D4F" w:rsidRDefault="00A17D4F">
      <w:r>
        <w:separator/>
      </w:r>
    </w:p>
  </w:endnote>
  <w:endnote w:type="continuationSeparator" w:id="0">
    <w:p w14:paraId="47A80ED5" w14:textId="77777777" w:rsidR="00A17D4F" w:rsidRDefault="00A17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B3994" w14:textId="77777777" w:rsidR="00A17D4F" w:rsidRDefault="00A17D4F">
      <w:r>
        <w:separator/>
      </w:r>
    </w:p>
  </w:footnote>
  <w:footnote w:type="continuationSeparator" w:id="0">
    <w:p w14:paraId="76C02634" w14:textId="77777777" w:rsidR="00A17D4F" w:rsidRDefault="00A17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712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D4F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DA493-482F-4F93-97AA-2C0F8E34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2024-07-08T08:21:00Z</dcterms:modified>
</cp:coreProperties>
</file>