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реконструкцію господарської будівлі на земельній ділянці по вул. Галицька, ділянка № 92 (к/н 4610160300:04:005:0011) у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93162E9" w14:textId="77777777" w:rsidR="0095326A" w:rsidRPr="0095326A" w:rsidRDefault="0095326A" w:rsidP="0095326A">
      <w:pPr>
        <w:ind w:firstLine="720"/>
        <w:jc w:val="both"/>
        <w:rPr>
          <w:sz w:val="28"/>
          <w:szCs w:val="28"/>
        </w:rPr>
      </w:pPr>
      <w:r w:rsidRPr="0095326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Вороновського Т.І. та гр. Вороновського А.І., беручи до уваги Витяги з Державного реєстру речових прав на нерухоме майно про реєстрацію права власності (і.н.в. 188260207 від 11.11.2019р., і.н.в. 188260850 від 11.11.2019р.), виконавчий комітет Винниківської міської ради –</w:t>
      </w:r>
    </w:p>
    <w:p w14:paraId="76AC7A5B" w14:textId="77777777" w:rsidR="0095326A" w:rsidRPr="0095326A" w:rsidRDefault="0095326A" w:rsidP="0095326A">
      <w:pPr>
        <w:jc w:val="both"/>
        <w:rPr>
          <w:sz w:val="28"/>
          <w:szCs w:val="28"/>
        </w:rPr>
      </w:pPr>
    </w:p>
    <w:p w14:paraId="51DEDCAF" w14:textId="77777777" w:rsidR="0095326A" w:rsidRPr="0095326A" w:rsidRDefault="0095326A" w:rsidP="0095326A">
      <w:pPr>
        <w:jc w:val="center"/>
        <w:rPr>
          <w:sz w:val="28"/>
          <w:szCs w:val="28"/>
        </w:rPr>
      </w:pPr>
      <w:bookmarkStart w:id="1" w:name="_GoBack"/>
      <w:bookmarkEnd w:id="1"/>
      <w:r w:rsidRPr="0095326A">
        <w:rPr>
          <w:sz w:val="28"/>
          <w:szCs w:val="28"/>
        </w:rPr>
        <w:t>ВИРІШИВ:</w:t>
      </w:r>
    </w:p>
    <w:p w14:paraId="6DC50781" w14:textId="77777777" w:rsidR="0095326A" w:rsidRPr="0095326A" w:rsidRDefault="0095326A" w:rsidP="0095326A">
      <w:pPr>
        <w:jc w:val="both"/>
        <w:rPr>
          <w:sz w:val="28"/>
          <w:szCs w:val="28"/>
        </w:rPr>
      </w:pPr>
    </w:p>
    <w:p w14:paraId="3ABDC937" w14:textId="77777777" w:rsidR="0095326A" w:rsidRPr="0095326A" w:rsidRDefault="0095326A" w:rsidP="0095326A">
      <w:pPr>
        <w:jc w:val="both"/>
        <w:rPr>
          <w:sz w:val="28"/>
          <w:szCs w:val="28"/>
        </w:rPr>
      </w:pPr>
      <w:r w:rsidRPr="0095326A">
        <w:rPr>
          <w:sz w:val="28"/>
          <w:szCs w:val="28"/>
        </w:rPr>
        <w:t>1.</w:t>
      </w:r>
      <w:r w:rsidRPr="0095326A">
        <w:rPr>
          <w:sz w:val="28"/>
          <w:szCs w:val="28"/>
        </w:rPr>
        <w:tab/>
        <w:t>Видати гр. Вороновського Тарасу Ігоровичу та гр. Вороновському Андрію Ігоровичу будівельний паспорт забудови земельної ділянки на проектування та реконструкцію господарської будівлі на земельній ділянці по вул. Галицька, ділянка № 92                                        (к/н 4610160300:04:005:0011) у м. Винники.</w:t>
      </w:r>
    </w:p>
    <w:p w14:paraId="1DDD0572" w14:textId="77777777" w:rsidR="0095326A" w:rsidRPr="0095326A" w:rsidRDefault="0095326A" w:rsidP="0095326A">
      <w:pPr>
        <w:jc w:val="both"/>
        <w:rPr>
          <w:sz w:val="28"/>
          <w:szCs w:val="28"/>
        </w:rPr>
      </w:pPr>
      <w:r w:rsidRPr="0095326A">
        <w:rPr>
          <w:sz w:val="28"/>
          <w:szCs w:val="28"/>
        </w:rPr>
        <w:t>2.</w:t>
      </w:r>
      <w:r w:rsidRPr="0095326A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реконструкцію господарської будівлі на </w:t>
      </w:r>
      <w:r w:rsidRPr="0095326A">
        <w:rPr>
          <w:sz w:val="28"/>
          <w:szCs w:val="28"/>
        </w:rPr>
        <w:lastRenderedPageBreak/>
        <w:t>земельній ділянці по вул. Галицька, ділянка № 92 (к/н 4610160300:04:005:0011) у м. Винники.</w:t>
      </w:r>
    </w:p>
    <w:p w14:paraId="43269E50" w14:textId="77777777" w:rsidR="0095326A" w:rsidRPr="0095326A" w:rsidRDefault="0095326A" w:rsidP="0095326A">
      <w:pPr>
        <w:jc w:val="both"/>
        <w:rPr>
          <w:sz w:val="28"/>
          <w:szCs w:val="28"/>
        </w:rPr>
      </w:pPr>
      <w:r w:rsidRPr="0095326A">
        <w:rPr>
          <w:sz w:val="28"/>
          <w:szCs w:val="28"/>
        </w:rPr>
        <w:t>3.</w:t>
      </w:r>
      <w:r w:rsidRPr="0095326A">
        <w:rPr>
          <w:sz w:val="28"/>
          <w:szCs w:val="28"/>
        </w:rPr>
        <w:tab/>
        <w:t>Зобов’язати гр. Вороновського Т.І. та гр. Вороновського А.І.:</w:t>
      </w:r>
    </w:p>
    <w:p w14:paraId="3B9429DF" w14:textId="77777777" w:rsidR="0095326A" w:rsidRPr="0095326A" w:rsidRDefault="0095326A" w:rsidP="0095326A">
      <w:pPr>
        <w:jc w:val="both"/>
        <w:rPr>
          <w:sz w:val="28"/>
          <w:szCs w:val="28"/>
        </w:rPr>
      </w:pPr>
      <w:r w:rsidRPr="0095326A">
        <w:rPr>
          <w:sz w:val="28"/>
          <w:szCs w:val="28"/>
        </w:rPr>
        <w:t>3.1.</w:t>
      </w:r>
      <w:r w:rsidRPr="0095326A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3E171C70" w14:textId="77777777" w:rsidR="0095326A" w:rsidRPr="0095326A" w:rsidRDefault="0095326A" w:rsidP="0095326A">
      <w:pPr>
        <w:jc w:val="both"/>
        <w:rPr>
          <w:sz w:val="28"/>
          <w:szCs w:val="28"/>
        </w:rPr>
      </w:pPr>
      <w:r w:rsidRPr="0095326A">
        <w:rPr>
          <w:sz w:val="28"/>
          <w:szCs w:val="28"/>
        </w:rPr>
        <w:t>3.2.</w:t>
      </w:r>
      <w:r w:rsidRPr="0095326A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7AAD905" w14:textId="77777777" w:rsidR="0095326A" w:rsidRPr="0095326A" w:rsidRDefault="0095326A" w:rsidP="0095326A">
      <w:pPr>
        <w:jc w:val="both"/>
        <w:rPr>
          <w:sz w:val="28"/>
          <w:szCs w:val="28"/>
        </w:rPr>
      </w:pPr>
      <w:r w:rsidRPr="0095326A">
        <w:rPr>
          <w:sz w:val="28"/>
          <w:szCs w:val="28"/>
        </w:rPr>
        <w:t>3.3.</w:t>
      </w:r>
      <w:r w:rsidRPr="0095326A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1054509D" w14:textId="77777777" w:rsidR="0095326A" w:rsidRPr="0095326A" w:rsidRDefault="0095326A" w:rsidP="0095326A">
      <w:pPr>
        <w:jc w:val="both"/>
        <w:rPr>
          <w:sz w:val="28"/>
          <w:szCs w:val="28"/>
        </w:rPr>
      </w:pPr>
      <w:r w:rsidRPr="0095326A">
        <w:rPr>
          <w:sz w:val="28"/>
          <w:szCs w:val="28"/>
        </w:rPr>
        <w:t>3.4.</w:t>
      </w:r>
      <w:r w:rsidRPr="0095326A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DA54891" w14:textId="77777777" w:rsidR="0095326A" w:rsidRPr="0095326A" w:rsidRDefault="0095326A" w:rsidP="0095326A">
      <w:pPr>
        <w:jc w:val="both"/>
        <w:rPr>
          <w:sz w:val="28"/>
          <w:szCs w:val="28"/>
        </w:rPr>
      </w:pPr>
      <w:r w:rsidRPr="0095326A">
        <w:rPr>
          <w:sz w:val="28"/>
          <w:szCs w:val="28"/>
        </w:rPr>
        <w:t>3.5.</w:t>
      </w:r>
      <w:r w:rsidRPr="0095326A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8DD98A0" w14:textId="77777777" w:rsidR="0095326A" w:rsidRPr="0095326A" w:rsidRDefault="0095326A" w:rsidP="0095326A">
      <w:pPr>
        <w:jc w:val="both"/>
        <w:rPr>
          <w:sz w:val="28"/>
          <w:szCs w:val="28"/>
        </w:rPr>
      </w:pPr>
      <w:r w:rsidRPr="0095326A">
        <w:rPr>
          <w:sz w:val="28"/>
          <w:szCs w:val="28"/>
        </w:rPr>
        <w:t>3.6.</w:t>
      </w:r>
      <w:r w:rsidRPr="0095326A">
        <w:rPr>
          <w:sz w:val="28"/>
          <w:szCs w:val="28"/>
        </w:rPr>
        <w:tab/>
        <w:t xml:space="preserve">Після завершення будівельних робіт з реконструкції господарської будівлі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08350393" w14:textId="77777777" w:rsidR="0095326A" w:rsidRPr="0095326A" w:rsidRDefault="0095326A" w:rsidP="0095326A">
      <w:pPr>
        <w:jc w:val="both"/>
        <w:rPr>
          <w:sz w:val="28"/>
          <w:szCs w:val="28"/>
        </w:rPr>
      </w:pPr>
      <w:r w:rsidRPr="0095326A">
        <w:rPr>
          <w:sz w:val="28"/>
          <w:szCs w:val="28"/>
        </w:rPr>
        <w:t>3.7.</w:t>
      </w:r>
      <w:r w:rsidRPr="0095326A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74D6E2E2" w14:textId="77777777" w:rsidR="0095326A" w:rsidRPr="0095326A" w:rsidRDefault="0095326A" w:rsidP="0095326A">
      <w:pPr>
        <w:jc w:val="both"/>
        <w:rPr>
          <w:sz w:val="28"/>
          <w:szCs w:val="28"/>
        </w:rPr>
      </w:pPr>
      <w:r w:rsidRPr="0095326A">
        <w:rPr>
          <w:sz w:val="28"/>
          <w:szCs w:val="28"/>
        </w:rPr>
        <w:t>4.</w:t>
      </w:r>
      <w:r w:rsidRPr="0095326A">
        <w:rPr>
          <w:sz w:val="28"/>
          <w:szCs w:val="28"/>
        </w:rPr>
        <w:tab/>
        <w:t>Роз’яснити гр. Вороновському Т.І. та гр. Вороновському А.І., що будівельні роботи можна розпочинати тільки після отримання відповідних дозволів, згідно державних норм та правил.</w:t>
      </w:r>
    </w:p>
    <w:p w14:paraId="72CAF90D" w14:textId="77777777" w:rsidR="0095326A" w:rsidRPr="0095326A" w:rsidRDefault="0095326A" w:rsidP="0095326A">
      <w:pPr>
        <w:jc w:val="both"/>
        <w:rPr>
          <w:sz w:val="28"/>
          <w:szCs w:val="28"/>
        </w:rPr>
      </w:pPr>
      <w:r w:rsidRPr="0095326A">
        <w:rPr>
          <w:sz w:val="28"/>
          <w:szCs w:val="28"/>
        </w:rPr>
        <w:t>5.</w:t>
      </w:r>
      <w:r w:rsidRPr="0095326A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FC158C9" w14:textId="77777777" w:rsidR="0095326A" w:rsidRPr="0095326A" w:rsidRDefault="0095326A" w:rsidP="0095326A">
      <w:pPr>
        <w:jc w:val="both"/>
        <w:rPr>
          <w:sz w:val="28"/>
          <w:szCs w:val="28"/>
        </w:rPr>
      </w:pPr>
      <w:r w:rsidRPr="0095326A">
        <w:rPr>
          <w:sz w:val="28"/>
          <w:szCs w:val="28"/>
        </w:rPr>
        <w:t>6.</w:t>
      </w:r>
      <w:r w:rsidRPr="0095326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7781AF7" w14:textId="77777777" w:rsidR="0095326A" w:rsidRPr="0095326A" w:rsidRDefault="0095326A" w:rsidP="0095326A">
      <w:pPr>
        <w:jc w:val="both"/>
        <w:rPr>
          <w:sz w:val="28"/>
          <w:szCs w:val="28"/>
        </w:rPr>
      </w:pPr>
    </w:p>
    <w:p w14:paraId="05AF70FE" w14:textId="77777777" w:rsidR="0095326A" w:rsidRPr="0095326A" w:rsidRDefault="0095326A" w:rsidP="0095326A">
      <w:pPr>
        <w:jc w:val="both"/>
        <w:rPr>
          <w:sz w:val="28"/>
          <w:szCs w:val="28"/>
        </w:rPr>
      </w:pPr>
    </w:p>
    <w:p w14:paraId="368E6C08" w14:textId="77777777" w:rsidR="0095326A" w:rsidRPr="0095326A" w:rsidRDefault="0095326A" w:rsidP="0095326A">
      <w:pPr>
        <w:jc w:val="both"/>
        <w:rPr>
          <w:sz w:val="28"/>
          <w:szCs w:val="28"/>
        </w:rPr>
      </w:pPr>
    </w:p>
    <w:p w14:paraId="01C471E0" w14:textId="10D34BBF" w:rsidR="00213958" w:rsidRPr="006F2805" w:rsidRDefault="0095326A" w:rsidP="0095326A">
      <w:pPr>
        <w:jc w:val="both"/>
        <w:rPr>
          <w:sz w:val="28"/>
          <w:szCs w:val="28"/>
        </w:rPr>
      </w:pPr>
      <w:r w:rsidRPr="0095326A">
        <w:rPr>
          <w:sz w:val="28"/>
          <w:szCs w:val="28"/>
        </w:rPr>
        <w:t>Міський голова</w:t>
      </w:r>
      <w:r w:rsidRPr="0095326A">
        <w:rPr>
          <w:sz w:val="28"/>
          <w:szCs w:val="28"/>
        </w:rPr>
        <w:tab/>
      </w:r>
      <w:r w:rsidRPr="0095326A">
        <w:rPr>
          <w:sz w:val="28"/>
          <w:szCs w:val="28"/>
        </w:rPr>
        <w:tab/>
      </w:r>
      <w:r w:rsidRPr="0095326A">
        <w:rPr>
          <w:sz w:val="28"/>
          <w:szCs w:val="28"/>
        </w:rPr>
        <w:tab/>
      </w:r>
      <w:r w:rsidRPr="0095326A">
        <w:rPr>
          <w:sz w:val="28"/>
          <w:szCs w:val="28"/>
        </w:rPr>
        <w:tab/>
      </w:r>
      <w:r w:rsidRPr="0095326A">
        <w:rPr>
          <w:sz w:val="28"/>
          <w:szCs w:val="28"/>
        </w:rPr>
        <w:tab/>
      </w:r>
      <w:r w:rsidRPr="0095326A">
        <w:rPr>
          <w:sz w:val="28"/>
          <w:szCs w:val="28"/>
        </w:rPr>
        <w:tab/>
      </w:r>
      <w:r w:rsidRPr="0095326A">
        <w:rPr>
          <w:sz w:val="28"/>
          <w:szCs w:val="28"/>
        </w:rPr>
        <w:tab/>
      </w:r>
      <w:r w:rsidRPr="0095326A">
        <w:rPr>
          <w:sz w:val="28"/>
          <w:szCs w:val="28"/>
        </w:rPr>
        <w:tab/>
      </w:r>
      <w:r w:rsidRPr="0095326A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4B5FA7" w14:textId="77777777" w:rsidR="002E3608" w:rsidRDefault="002E3608">
      <w:r>
        <w:separator/>
      </w:r>
    </w:p>
  </w:endnote>
  <w:endnote w:type="continuationSeparator" w:id="0">
    <w:p w14:paraId="75CD0DED" w14:textId="77777777" w:rsidR="002E3608" w:rsidRDefault="002E3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AB1B00" w14:textId="77777777" w:rsidR="002E3608" w:rsidRDefault="002E3608">
      <w:r>
        <w:separator/>
      </w:r>
    </w:p>
  </w:footnote>
  <w:footnote w:type="continuationSeparator" w:id="0">
    <w:p w14:paraId="294734F5" w14:textId="77777777" w:rsidR="002E3608" w:rsidRDefault="002E36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3608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326A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5A63C-5D8E-4201-A41C-B1F585BAA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2288</Words>
  <Characters>1305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2024-07-08T08:26:00Z</dcterms:modified>
</cp:coreProperties>
</file>