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"Будівництво каналізаційної мережі від вул.Винниченка   до вул.Крип'якевича, 8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B547F8" w14:textId="77777777" w:rsidR="004567AD" w:rsidRPr="004567AD" w:rsidRDefault="004567AD" w:rsidP="004567AD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4567AD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A96B3D0" w14:textId="77777777" w:rsidR="004567AD" w:rsidRPr="004567AD" w:rsidRDefault="004567AD" w:rsidP="004567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27CE750" w14:textId="77777777" w:rsidR="004567AD" w:rsidRPr="004567AD" w:rsidRDefault="004567AD" w:rsidP="004567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4567AD">
        <w:rPr>
          <w:sz w:val="28"/>
          <w:szCs w:val="28"/>
          <w:lang w:eastAsia="ar-SA"/>
        </w:rPr>
        <w:t>В И Р І Ш И В:</w:t>
      </w:r>
    </w:p>
    <w:p w14:paraId="1CC2BD1C" w14:textId="77777777" w:rsidR="004567AD" w:rsidRPr="004567AD" w:rsidRDefault="004567AD" w:rsidP="004567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5DD94DD" w14:textId="18E92238" w:rsidR="004567AD" w:rsidRPr="004567AD" w:rsidRDefault="004567AD" w:rsidP="004567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val="ru-RU" w:eastAsia="ar-SA"/>
        </w:rPr>
      </w:pPr>
      <w:r w:rsidRPr="004567AD">
        <w:rPr>
          <w:sz w:val="28"/>
          <w:szCs w:val="28"/>
          <w:lang w:eastAsia="ar-SA"/>
        </w:rPr>
        <w:t>1. Затвердити кошторисної документації</w:t>
      </w:r>
      <w:r w:rsidRPr="004567AD">
        <w:rPr>
          <w:sz w:val="28"/>
          <w:szCs w:val="28"/>
          <w:lang w:val="ru-RU" w:eastAsia="ar-SA"/>
        </w:rPr>
        <w:t xml:space="preserve"> </w:t>
      </w:r>
      <w:r w:rsidRPr="004567AD">
        <w:rPr>
          <w:sz w:val="28"/>
          <w:szCs w:val="28"/>
          <w:lang w:eastAsia="ar-SA"/>
        </w:rPr>
        <w:t>на «</w:t>
      </w:r>
      <w:r w:rsidRPr="004567AD">
        <w:rPr>
          <w:color w:val="222222"/>
          <w:sz w:val="28"/>
          <w:szCs w:val="28"/>
          <w:lang w:eastAsia="uk-UA"/>
        </w:rPr>
        <w:t>Будівництво каналізаційної мережі від вул.Винниченка до вул.Крип</w:t>
      </w:r>
      <w:r w:rsidRPr="004567AD">
        <w:rPr>
          <w:color w:val="222222"/>
          <w:sz w:val="28"/>
          <w:szCs w:val="28"/>
          <w:lang w:val="ru-RU" w:eastAsia="uk-UA"/>
        </w:rPr>
        <w:t>’</w:t>
      </w:r>
      <w:r w:rsidRPr="004567AD">
        <w:rPr>
          <w:color w:val="222222"/>
          <w:sz w:val="28"/>
          <w:szCs w:val="28"/>
          <w:lang w:eastAsia="uk-UA"/>
        </w:rPr>
        <w:t>якевича</w:t>
      </w:r>
      <w:r>
        <w:rPr>
          <w:color w:val="222222"/>
          <w:sz w:val="28"/>
          <w:szCs w:val="28"/>
          <w:lang w:eastAsia="uk-UA"/>
        </w:rPr>
        <w:t xml:space="preserve">, 8 </w:t>
      </w:r>
      <w:r w:rsidRPr="004567AD">
        <w:rPr>
          <w:color w:val="222222"/>
          <w:sz w:val="28"/>
          <w:szCs w:val="28"/>
          <w:lang w:eastAsia="uk-UA"/>
        </w:rPr>
        <w:t xml:space="preserve"> у м.Винники»</w:t>
      </w:r>
      <w:r w:rsidRPr="004567AD">
        <w:rPr>
          <w:sz w:val="28"/>
          <w:szCs w:val="28"/>
          <w:lang w:val="ru-RU" w:eastAsia="ar-SA"/>
        </w:rPr>
        <w:t>/</w:t>
      </w:r>
    </w:p>
    <w:p w14:paraId="50A4DD3E" w14:textId="77777777" w:rsidR="004567AD" w:rsidRPr="004567AD" w:rsidRDefault="004567AD" w:rsidP="004567AD">
      <w:pPr>
        <w:jc w:val="both"/>
        <w:rPr>
          <w:sz w:val="28"/>
          <w:szCs w:val="28"/>
          <w:lang w:eastAsia="ar-SA"/>
        </w:rPr>
      </w:pPr>
      <w:r w:rsidRPr="004567AD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5FC87035" w14:textId="77777777" w:rsidR="004567AD" w:rsidRPr="004567AD" w:rsidRDefault="004567AD" w:rsidP="004567AD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785958B" w14:textId="77777777" w:rsidR="004567AD" w:rsidRPr="004567AD" w:rsidRDefault="004567AD" w:rsidP="004567AD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AC6CBBD" w14:textId="77777777" w:rsidR="004567AD" w:rsidRPr="004567AD" w:rsidRDefault="004567AD" w:rsidP="004567AD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1A6CC33" w14:textId="21FA4DB5" w:rsidR="004567AD" w:rsidRPr="004567AD" w:rsidRDefault="004567AD" w:rsidP="004567AD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М</w:t>
      </w:r>
      <w:bookmarkStart w:id="1" w:name="_GoBack"/>
      <w:bookmarkEnd w:id="1"/>
      <w:r w:rsidRPr="004567AD">
        <w:rPr>
          <w:sz w:val="28"/>
          <w:szCs w:val="28"/>
          <w:lang w:eastAsia="ar-SA"/>
        </w:rPr>
        <w:t>іський голова                                                                 Квурт В.Л.</w:t>
      </w:r>
    </w:p>
    <w:p w14:paraId="46F48430" w14:textId="77777777" w:rsidR="004567AD" w:rsidRPr="004567AD" w:rsidRDefault="004567AD" w:rsidP="004567AD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B0FB54" w14:textId="77777777" w:rsidR="00D059DD" w:rsidRDefault="00D059DD">
      <w:r>
        <w:separator/>
      </w:r>
    </w:p>
  </w:endnote>
  <w:endnote w:type="continuationSeparator" w:id="0">
    <w:p w14:paraId="4CCC4849" w14:textId="77777777" w:rsidR="00D059DD" w:rsidRDefault="00D05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784CE4" w14:textId="77777777" w:rsidR="00D059DD" w:rsidRDefault="00D059DD">
      <w:r>
        <w:separator/>
      </w:r>
    </w:p>
  </w:footnote>
  <w:footnote w:type="continuationSeparator" w:id="0">
    <w:p w14:paraId="194B104D" w14:textId="77777777" w:rsidR="00D059DD" w:rsidRDefault="00D05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67A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59DD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2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26D34-74E8-449D-9C7C-434249315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784</Words>
  <Characters>448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2024-06-28T08:17:00Z</dcterms:modified>
</cp:coreProperties>
</file>