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будинку по  вул.Кільцева,5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90859E" w14:textId="77777777" w:rsidR="00F7463F" w:rsidRPr="00F7463F" w:rsidRDefault="00F7463F" w:rsidP="00F7463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F7463F">
        <w:rPr>
          <w:color w:val="000000"/>
          <w:szCs w:val="24"/>
          <w:lang w:eastAsia="ar-SA"/>
        </w:rPr>
        <w:t xml:space="preserve">          </w:t>
      </w:r>
      <w:r w:rsidRPr="00F7463F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C62B9E3" w14:textId="77777777" w:rsidR="00F7463F" w:rsidRPr="00F7463F" w:rsidRDefault="00F7463F" w:rsidP="00F7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72824235" w14:textId="77777777" w:rsidR="00F7463F" w:rsidRPr="00F7463F" w:rsidRDefault="00F7463F" w:rsidP="00F7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F7463F">
        <w:rPr>
          <w:color w:val="000000"/>
          <w:sz w:val="28"/>
          <w:szCs w:val="28"/>
          <w:lang w:eastAsia="ar-SA"/>
        </w:rPr>
        <w:t>В И Р І Ш И В:</w:t>
      </w:r>
    </w:p>
    <w:p w14:paraId="0A32D821" w14:textId="77777777" w:rsidR="00F7463F" w:rsidRPr="00F7463F" w:rsidRDefault="00F7463F" w:rsidP="00F7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41FBF4D1" w14:textId="13EF1EDA" w:rsidR="00F7463F" w:rsidRPr="00F7463F" w:rsidRDefault="00F7463F" w:rsidP="00F7463F">
      <w:pPr>
        <w:jc w:val="both"/>
        <w:rPr>
          <w:color w:val="000000"/>
          <w:sz w:val="28"/>
          <w:szCs w:val="28"/>
          <w:lang w:eastAsia="uk-UA"/>
        </w:rPr>
      </w:pPr>
      <w:r w:rsidRPr="00F7463F">
        <w:rPr>
          <w:color w:val="000000"/>
          <w:sz w:val="28"/>
          <w:szCs w:val="28"/>
          <w:lang w:eastAsia="ar-SA"/>
        </w:rPr>
        <w:t xml:space="preserve"> 1.Затвердити кошторисну документацію «</w:t>
      </w:r>
      <w:r w:rsidRPr="00F7463F">
        <w:rPr>
          <w:color w:val="000000"/>
          <w:sz w:val="28"/>
          <w:szCs w:val="28"/>
          <w:lang w:eastAsia="uk-UA"/>
        </w:rPr>
        <w:t>Капітальний ремонт покрівлі даху будинку по</w:t>
      </w:r>
      <w:r w:rsidR="00285446">
        <w:rPr>
          <w:color w:val="000000"/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F7463F">
        <w:rPr>
          <w:color w:val="000000"/>
          <w:sz w:val="28"/>
          <w:szCs w:val="28"/>
          <w:lang w:eastAsia="uk-UA"/>
        </w:rPr>
        <w:t>вул.Кільцева,5 у м.Винники»</w:t>
      </w:r>
    </w:p>
    <w:p w14:paraId="79EBD276" w14:textId="77777777" w:rsidR="00F7463F" w:rsidRPr="00F7463F" w:rsidRDefault="00F7463F" w:rsidP="00F7463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F7463F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6F5DF38" w14:textId="77777777" w:rsidR="00F7463F" w:rsidRPr="00F7463F" w:rsidRDefault="00F7463F" w:rsidP="00F7463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18145FB" w14:textId="77777777" w:rsidR="00F7463F" w:rsidRPr="00F7463F" w:rsidRDefault="00F7463F" w:rsidP="00F7463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57667178" w14:textId="77777777" w:rsidR="00F7463F" w:rsidRPr="00F7463F" w:rsidRDefault="00F7463F" w:rsidP="00F7463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C7BD4CC" w14:textId="77777777" w:rsidR="00F7463F" w:rsidRPr="00F7463F" w:rsidRDefault="00F7463F" w:rsidP="00F7463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F7463F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92ADC" w14:textId="77777777" w:rsidR="00260D63" w:rsidRDefault="00260D63">
      <w:r>
        <w:separator/>
      </w:r>
    </w:p>
  </w:endnote>
  <w:endnote w:type="continuationSeparator" w:id="0">
    <w:p w14:paraId="20607302" w14:textId="77777777" w:rsidR="00260D63" w:rsidRDefault="0026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CA21D" w14:textId="77777777" w:rsidR="00260D63" w:rsidRDefault="00260D63">
      <w:r>
        <w:separator/>
      </w:r>
    </w:p>
  </w:footnote>
  <w:footnote w:type="continuationSeparator" w:id="0">
    <w:p w14:paraId="61E98413" w14:textId="77777777" w:rsidR="00260D63" w:rsidRDefault="00260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D63"/>
    <w:rsid w:val="0028544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406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463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341B6-8A7B-4E9D-BC42-7323DF901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2024-07-18T07:31:00Z</dcterms:modified>
</cp:coreProperties>
</file>