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системи водопостачання та  водовідведення в житловому будинку   за адресою: вул.Кільцева,4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17752C4" w14:textId="77777777" w:rsidR="007360FF" w:rsidRPr="007360FF" w:rsidRDefault="007360FF" w:rsidP="007360FF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7360FF">
        <w:rPr>
          <w:color w:val="000000"/>
          <w:sz w:val="28"/>
          <w:szCs w:val="28"/>
          <w:lang w:eastAsia="ar-SA"/>
        </w:rPr>
        <w:t xml:space="preserve">          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29AED7E3" w14:textId="77777777" w:rsidR="007360FF" w:rsidRPr="007360FF" w:rsidRDefault="007360FF" w:rsidP="007360F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color w:val="000000"/>
          <w:sz w:val="28"/>
          <w:szCs w:val="28"/>
          <w:lang w:eastAsia="ar-SA"/>
        </w:rPr>
      </w:pPr>
    </w:p>
    <w:p w14:paraId="339CD929" w14:textId="77777777" w:rsidR="007360FF" w:rsidRPr="007360FF" w:rsidRDefault="007360FF" w:rsidP="007360F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color w:val="000000"/>
          <w:sz w:val="28"/>
          <w:szCs w:val="28"/>
          <w:lang w:eastAsia="ar-SA"/>
        </w:rPr>
      </w:pPr>
      <w:r w:rsidRPr="007360FF">
        <w:rPr>
          <w:color w:val="000000"/>
          <w:sz w:val="28"/>
          <w:szCs w:val="28"/>
          <w:lang w:eastAsia="ar-SA"/>
        </w:rPr>
        <w:t>В И Р І Ш И В:</w:t>
      </w:r>
    </w:p>
    <w:p w14:paraId="2343CE7E" w14:textId="77777777" w:rsidR="007360FF" w:rsidRPr="007360FF" w:rsidRDefault="007360FF" w:rsidP="007360F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color w:val="000000"/>
          <w:sz w:val="28"/>
          <w:szCs w:val="28"/>
          <w:lang w:eastAsia="ar-SA"/>
        </w:rPr>
      </w:pPr>
    </w:p>
    <w:p w14:paraId="7B556E05" w14:textId="77777777" w:rsidR="007360FF" w:rsidRPr="007360FF" w:rsidRDefault="007360FF" w:rsidP="007360FF">
      <w:pPr>
        <w:jc w:val="both"/>
        <w:rPr>
          <w:color w:val="000000"/>
          <w:sz w:val="28"/>
          <w:szCs w:val="28"/>
          <w:lang w:eastAsia="uk-UA"/>
        </w:rPr>
      </w:pPr>
      <w:r w:rsidRPr="007360FF">
        <w:rPr>
          <w:color w:val="000000"/>
          <w:sz w:val="28"/>
          <w:szCs w:val="28"/>
          <w:lang w:eastAsia="ar-SA"/>
        </w:rPr>
        <w:t>1. Затвердити кошторисну документацію на «</w:t>
      </w:r>
      <w:r w:rsidRPr="007360FF">
        <w:rPr>
          <w:color w:val="000000"/>
          <w:sz w:val="28"/>
          <w:szCs w:val="28"/>
          <w:lang w:eastAsia="uk-UA"/>
        </w:rPr>
        <w:t>Капітальний ремонт системи водопостачання та</w:t>
      </w:r>
    </w:p>
    <w:p w14:paraId="176AA324" w14:textId="77777777" w:rsidR="007360FF" w:rsidRPr="007360FF" w:rsidRDefault="007360FF" w:rsidP="007360FF">
      <w:pPr>
        <w:jc w:val="both"/>
        <w:rPr>
          <w:color w:val="000000"/>
          <w:sz w:val="28"/>
          <w:szCs w:val="28"/>
          <w:lang w:eastAsia="uk-UA"/>
        </w:rPr>
      </w:pPr>
      <w:r w:rsidRPr="007360FF">
        <w:rPr>
          <w:color w:val="000000"/>
          <w:sz w:val="28"/>
          <w:szCs w:val="28"/>
          <w:lang w:eastAsia="uk-UA"/>
        </w:rPr>
        <w:t>водовідведення в житловому будинку за адресою</w:t>
      </w:r>
      <w:r w:rsidRPr="007360FF">
        <w:rPr>
          <w:color w:val="000000"/>
          <w:sz w:val="28"/>
          <w:szCs w:val="28"/>
          <w:lang w:val="ru-RU" w:eastAsia="uk-UA"/>
        </w:rPr>
        <w:t xml:space="preserve">: </w:t>
      </w:r>
      <w:r w:rsidRPr="007360FF">
        <w:rPr>
          <w:color w:val="000000"/>
          <w:sz w:val="28"/>
          <w:szCs w:val="28"/>
          <w:lang w:eastAsia="uk-UA"/>
        </w:rPr>
        <w:t>вул.Кільцева,4 у м.Винники»</w:t>
      </w:r>
    </w:p>
    <w:p w14:paraId="71015027" w14:textId="77777777" w:rsidR="007360FF" w:rsidRPr="007360FF" w:rsidRDefault="007360FF" w:rsidP="007360FF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color w:val="000000"/>
          <w:sz w:val="28"/>
          <w:szCs w:val="28"/>
          <w:lang w:eastAsia="ar-SA"/>
        </w:rPr>
      </w:pPr>
      <w:r w:rsidRPr="007360FF">
        <w:rPr>
          <w:color w:val="000000"/>
          <w:sz w:val="28"/>
          <w:szCs w:val="28"/>
          <w:lang w:eastAsia="ar-SA"/>
        </w:rPr>
        <w:t xml:space="preserve">       2. Контроль за виконанням даного рішення залишаю за собою.</w:t>
      </w:r>
    </w:p>
    <w:p w14:paraId="5C4D9B1F" w14:textId="77777777" w:rsidR="007360FF" w:rsidRPr="007360FF" w:rsidRDefault="007360FF" w:rsidP="007360FF">
      <w:pPr>
        <w:suppressAutoHyphens/>
        <w:jc w:val="both"/>
        <w:rPr>
          <w:color w:val="000000"/>
          <w:sz w:val="28"/>
          <w:szCs w:val="28"/>
          <w:lang w:eastAsia="ar-SA"/>
        </w:rPr>
      </w:pPr>
      <w:bookmarkStart w:id="1" w:name="_GoBack"/>
      <w:bookmarkEnd w:id="1"/>
    </w:p>
    <w:p w14:paraId="2844DD17" w14:textId="77777777" w:rsidR="007360FF" w:rsidRPr="007360FF" w:rsidRDefault="007360FF" w:rsidP="007360FF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</w:p>
    <w:p w14:paraId="74E27340" w14:textId="77777777" w:rsidR="007360FF" w:rsidRPr="007360FF" w:rsidRDefault="007360FF" w:rsidP="007360FF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  <w:r w:rsidRPr="007360FF">
        <w:rPr>
          <w:color w:val="000000"/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2E6C4B6C" w14:textId="77777777" w:rsidR="007360FF" w:rsidRPr="007360FF" w:rsidRDefault="007360FF" w:rsidP="007360FF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</w:p>
    <w:p w14:paraId="0B963ABD" w14:textId="77777777" w:rsidR="007360FF" w:rsidRPr="007360FF" w:rsidRDefault="007360FF" w:rsidP="007360FF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5A8A99" w14:textId="77777777" w:rsidR="00282AB0" w:rsidRDefault="00282AB0">
      <w:r>
        <w:separator/>
      </w:r>
    </w:p>
  </w:endnote>
  <w:endnote w:type="continuationSeparator" w:id="0">
    <w:p w14:paraId="0923627E" w14:textId="77777777" w:rsidR="00282AB0" w:rsidRDefault="00282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D6E06D" w14:textId="77777777" w:rsidR="00282AB0" w:rsidRDefault="00282AB0">
      <w:r>
        <w:separator/>
      </w:r>
    </w:p>
  </w:footnote>
  <w:footnote w:type="continuationSeparator" w:id="0">
    <w:p w14:paraId="76310F05" w14:textId="77777777" w:rsidR="00282AB0" w:rsidRDefault="00282A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2AB0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360FF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62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8A7710-8B91-4F6F-9B44-D94281597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833</Words>
  <Characters>475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2024-07-18T07:51:00Z</dcterms:modified>
</cp:coreProperties>
</file>