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будівлі Народного  дому по вул.Шевченка,5 у м.Винники, Львівської області (утеплення фасаду)"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506B9F1" w14:textId="77777777" w:rsidR="00F367C2" w:rsidRPr="00F367C2" w:rsidRDefault="00F367C2" w:rsidP="00F367C2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F367C2">
        <w:rPr>
          <w:color w:val="000000"/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E17F8E9" w14:textId="77777777" w:rsidR="00F367C2" w:rsidRPr="00F367C2" w:rsidRDefault="00F367C2" w:rsidP="00F367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00000"/>
          <w:sz w:val="28"/>
          <w:szCs w:val="28"/>
          <w:lang w:eastAsia="ar-SA"/>
        </w:rPr>
      </w:pPr>
    </w:p>
    <w:p w14:paraId="28B502D9" w14:textId="77777777" w:rsidR="00F367C2" w:rsidRPr="00F367C2" w:rsidRDefault="00F367C2" w:rsidP="00F367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  <w:r w:rsidRPr="00F367C2">
        <w:rPr>
          <w:color w:val="000000"/>
          <w:sz w:val="28"/>
          <w:szCs w:val="28"/>
          <w:lang w:eastAsia="ar-SA"/>
        </w:rPr>
        <w:t>В И Р І Ш И В:</w:t>
      </w:r>
    </w:p>
    <w:p w14:paraId="433B1094" w14:textId="77777777" w:rsidR="00F367C2" w:rsidRPr="00F367C2" w:rsidRDefault="00F367C2" w:rsidP="00F367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</w:p>
    <w:p w14:paraId="7F113BBA" w14:textId="1F2450AD" w:rsidR="00F367C2" w:rsidRPr="00F367C2" w:rsidRDefault="00F367C2" w:rsidP="00F367C2">
      <w:pPr>
        <w:jc w:val="both"/>
        <w:rPr>
          <w:color w:val="000000"/>
          <w:sz w:val="28"/>
          <w:szCs w:val="28"/>
          <w:lang w:eastAsia="uk-UA"/>
        </w:rPr>
      </w:pPr>
      <w:r w:rsidRPr="00F367C2">
        <w:rPr>
          <w:color w:val="000000"/>
          <w:sz w:val="28"/>
          <w:szCs w:val="28"/>
          <w:lang w:eastAsia="ar-SA"/>
        </w:rPr>
        <w:t>1. Затвердити кошторисну документацію «</w:t>
      </w:r>
      <w:r w:rsidRPr="00F367C2">
        <w:rPr>
          <w:color w:val="000000"/>
          <w:sz w:val="28"/>
          <w:szCs w:val="28"/>
          <w:lang w:eastAsia="uk-UA"/>
        </w:rPr>
        <w:t>Капітальний ремонт будівлі Народного</w:t>
      </w:r>
      <w:r>
        <w:rPr>
          <w:color w:val="000000"/>
          <w:sz w:val="28"/>
          <w:szCs w:val="28"/>
          <w:lang w:val="en-US" w:eastAsia="uk-UA"/>
        </w:rPr>
        <w:t xml:space="preserve"> </w:t>
      </w:r>
      <w:r w:rsidRPr="00F367C2">
        <w:rPr>
          <w:color w:val="000000"/>
          <w:sz w:val="28"/>
          <w:szCs w:val="28"/>
          <w:lang w:eastAsia="uk-UA"/>
        </w:rPr>
        <w:t>дому по вул.Шевченка,5 у м.Винники, Львівської області (утеплення фасаду)»</w:t>
      </w:r>
    </w:p>
    <w:p w14:paraId="532D410F" w14:textId="77777777" w:rsidR="00F367C2" w:rsidRPr="00F367C2" w:rsidRDefault="00F367C2" w:rsidP="00F367C2">
      <w:pPr>
        <w:jc w:val="both"/>
        <w:rPr>
          <w:color w:val="000000"/>
          <w:sz w:val="28"/>
          <w:szCs w:val="28"/>
          <w:lang w:eastAsia="uk-UA"/>
        </w:rPr>
      </w:pPr>
    </w:p>
    <w:p w14:paraId="0A25CB46" w14:textId="77777777" w:rsidR="00F367C2" w:rsidRPr="00F367C2" w:rsidRDefault="00F367C2" w:rsidP="00F367C2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color w:val="000000"/>
          <w:sz w:val="28"/>
          <w:szCs w:val="28"/>
          <w:lang w:eastAsia="ar-SA"/>
        </w:rPr>
      </w:pPr>
      <w:r w:rsidRPr="00F367C2">
        <w:rPr>
          <w:color w:val="000000"/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66F3E257" w14:textId="77777777" w:rsidR="00F367C2" w:rsidRPr="00F367C2" w:rsidRDefault="00F367C2" w:rsidP="00F367C2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54493D51" w14:textId="77777777" w:rsidR="00F367C2" w:rsidRPr="00F367C2" w:rsidRDefault="00F367C2" w:rsidP="00F367C2">
      <w:pPr>
        <w:suppressAutoHyphens/>
        <w:jc w:val="both"/>
        <w:rPr>
          <w:color w:val="000000"/>
          <w:sz w:val="28"/>
          <w:szCs w:val="28"/>
          <w:lang w:eastAsia="ar-SA"/>
        </w:rPr>
      </w:pPr>
      <w:bookmarkStart w:id="1" w:name="_GoBack"/>
      <w:bookmarkEnd w:id="1"/>
    </w:p>
    <w:p w14:paraId="18C220B9" w14:textId="77777777" w:rsidR="00F367C2" w:rsidRPr="00F367C2" w:rsidRDefault="00F367C2" w:rsidP="00F367C2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6A6E19F1" w14:textId="77777777" w:rsidR="00F367C2" w:rsidRPr="00F367C2" w:rsidRDefault="00F367C2" w:rsidP="00F367C2">
      <w:pPr>
        <w:suppressAutoHyphens/>
        <w:ind w:left="720"/>
        <w:contextualSpacing/>
        <w:jc w:val="both"/>
        <w:rPr>
          <w:color w:val="000000"/>
          <w:szCs w:val="24"/>
          <w:lang w:eastAsia="ar-SA"/>
        </w:rPr>
      </w:pPr>
      <w:r w:rsidRPr="00F367C2">
        <w:rPr>
          <w:color w:val="000000"/>
          <w:sz w:val="28"/>
          <w:szCs w:val="28"/>
          <w:lang w:eastAsia="ar-SA"/>
        </w:rPr>
        <w:t>Міський голова                                                                 Квурт В.Л</w:t>
      </w:r>
      <w:r w:rsidRPr="00F367C2">
        <w:rPr>
          <w:color w:val="000000"/>
          <w:szCs w:val="24"/>
          <w:lang w:eastAsia="ar-SA"/>
        </w:rPr>
        <w:t>.</w:t>
      </w:r>
    </w:p>
    <w:p w14:paraId="1CE6305C" w14:textId="77777777" w:rsidR="00F367C2" w:rsidRPr="00F367C2" w:rsidRDefault="00F367C2" w:rsidP="00F367C2">
      <w:pPr>
        <w:suppressAutoHyphens/>
        <w:ind w:left="720"/>
        <w:contextualSpacing/>
        <w:jc w:val="both"/>
        <w:rPr>
          <w:color w:val="000000"/>
          <w:szCs w:val="24"/>
          <w:lang w:eastAsia="ar-SA"/>
        </w:rPr>
      </w:pPr>
    </w:p>
    <w:p w14:paraId="45D9EBEC" w14:textId="77777777" w:rsidR="00F367C2" w:rsidRPr="00F367C2" w:rsidRDefault="00F367C2" w:rsidP="00F367C2">
      <w:pPr>
        <w:suppressAutoHyphens/>
        <w:rPr>
          <w:sz w:val="20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364608" w14:textId="77777777" w:rsidR="006773D7" w:rsidRDefault="006773D7">
      <w:r>
        <w:separator/>
      </w:r>
    </w:p>
  </w:endnote>
  <w:endnote w:type="continuationSeparator" w:id="0">
    <w:p w14:paraId="034FFE56" w14:textId="77777777" w:rsidR="006773D7" w:rsidRDefault="00677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6C6178" w14:textId="77777777" w:rsidR="006773D7" w:rsidRDefault="006773D7">
      <w:r>
        <w:separator/>
      </w:r>
    </w:p>
  </w:footnote>
  <w:footnote w:type="continuationSeparator" w:id="0">
    <w:p w14:paraId="5A1A0434" w14:textId="77777777" w:rsidR="006773D7" w:rsidRDefault="006773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773D7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67C2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7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4A09CA-515F-4381-9C94-DCC487FBC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821</Words>
  <Characters>468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2024-07-18T08:02:00Z</dcterms:modified>
</cp:coreProperties>
</file>