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огорожі  ЗДО ясла-садок №156  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4E4E06" w14:textId="77777777" w:rsidR="0067619C" w:rsidRPr="0067619C" w:rsidRDefault="0067619C" w:rsidP="0067619C">
      <w:pPr>
        <w:suppressAutoHyphens/>
        <w:ind w:firstLine="720"/>
        <w:jc w:val="both"/>
        <w:rPr>
          <w:color w:val="000000"/>
          <w:sz w:val="28"/>
          <w:szCs w:val="28"/>
          <w:lang w:eastAsia="ar-SA"/>
        </w:rPr>
      </w:pPr>
      <w:r w:rsidRPr="0067619C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3143723" w14:textId="77777777" w:rsidR="0067619C" w:rsidRPr="0067619C" w:rsidRDefault="0067619C" w:rsidP="006761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19941667" w14:textId="77777777" w:rsidR="0067619C" w:rsidRPr="0067619C" w:rsidRDefault="0067619C" w:rsidP="006761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67619C">
        <w:rPr>
          <w:color w:val="000000"/>
          <w:sz w:val="28"/>
          <w:szCs w:val="28"/>
          <w:lang w:eastAsia="ar-SA"/>
        </w:rPr>
        <w:t>В И Р І Ш И В:</w:t>
      </w:r>
    </w:p>
    <w:p w14:paraId="612C3B57" w14:textId="77777777" w:rsidR="0067619C" w:rsidRPr="0067619C" w:rsidRDefault="0067619C" w:rsidP="0067619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78ED7535" w14:textId="77777777" w:rsidR="0067619C" w:rsidRPr="0067619C" w:rsidRDefault="0067619C" w:rsidP="0067619C">
      <w:pPr>
        <w:jc w:val="both"/>
        <w:rPr>
          <w:color w:val="000000"/>
          <w:sz w:val="28"/>
          <w:szCs w:val="28"/>
          <w:lang w:eastAsia="uk-UA"/>
        </w:rPr>
      </w:pPr>
      <w:r w:rsidRPr="0067619C">
        <w:rPr>
          <w:color w:val="000000"/>
          <w:sz w:val="28"/>
          <w:szCs w:val="28"/>
          <w:lang w:eastAsia="ar-SA"/>
        </w:rPr>
        <w:t>1. Затвердити кошторисну документацію «Капітальний ремонт огорожі  ЗДО ясла-садок №156  у м.Винники»</w:t>
      </w:r>
    </w:p>
    <w:p w14:paraId="48B67514" w14:textId="77777777" w:rsidR="0067619C" w:rsidRPr="0067619C" w:rsidRDefault="0067619C" w:rsidP="0067619C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color w:val="000000"/>
          <w:sz w:val="28"/>
          <w:szCs w:val="28"/>
          <w:lang w:eastAsia="ar-SA"/>
        </w:rPr>
      </w:pPr>
      <w:r w:rsidRPr="0067619C">
        <w:rPr>
          <w:color w:val="000000"/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1AB65FCD" w14:textId="77777777" w:rsidR="0067619C" w:rsidRPr="0067619C" w:rsidRDefault="0067619C" w:rsidP="0067619C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1A0F10E5" w14:textId="77777777" w:rsidR="0067619C" w:rsidRPr="0067619C" w:rsidRDefault="0067619C" w:rsidP="0067619C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4F07D09F" w14:textId="77777777" w:rsidR="0067619C" w:rsidRPr="0067619C" w:rsidRDefault="0067619C" w:rsidP="0067619C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67619C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79DB3CC6" w14:textId="77777777" w:rsidR="0067619C" w:rsidRPr="0067619C" w:rsidRDefault="0067619C" w:rsidP="0067619C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E90C1" w14:textId="77777777" w:rsidR="00A80C87" w:rsidRDefault="00A80C87">
      <w:r>
        <w:separator/>
      </w:r>
    </w:p>
  </w:endnote>
  <w:endnote w:type="continuationSeparator" w:id="0">
    <w:p w14:paraId="7C6A343D" w14:textId="77777777" w:rsidR="00A80C87" w:rsidRDefault="00A80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ABC91" w14:textId="77777777" w:rsidR="00A80C87" w:rsidRDefault="00A80C87">
      <w:r>
        <w:separator/>
      </w:r>
    </w:p>
  </w:footnote>
  <w:footnote w:type="continuationSeparator" w:id="0">
    <w:p w14:paraId="054E1699" w14:textId="77777777" w:rsidR="00A80C87" w:rsidRDefault="00A80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619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0C87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3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A4B080-B6F6-4D3C-AFB7-B6D469A94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2024-07-18T08:08:00Z</dcterms:modified>
</cp:coreProperties>
</file>