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(відновлення) огорожі   по вул.Галицька,11-13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2C366F" w14:textId="77777777" w:rsidR="0083383B" w:rsidRPr="0083383B" w:rsidRDefault="0083383B" w:rsidP="0083383B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83383B">
        <w:rPr>
          <w:color w:val="000000"/>
          <w:szCs w:val="24"/>
          <w:lang w:eastAsia="ar-SA"/>
        </w:rPr>
        <w:t xml:space="preserve">          </w:t>
      </w:r>
      <w:r w:rsidRPr="0083383B">
        <w:rPr>
          <w:color w:val="000000"/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33110B8" w14:textId="77777777" w:rsidR="0083383B" w:rsidRPr="0083383B" w:rsidRDefault="0083383B" w:rsidP="008338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eastAsia="ar-SA"/>
        </w:rPr>
      </w:pPr>
    </w:p>
    <w:p w14:paraId="6C5B5F39" w14:textId="77777777" w:rsidR="0083383B" w:rsidRPr="0083383B" w:rsidRDefault="0083383B" w:rsidP="008338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  <w:r w:rsidRPr="0083383B">
        <w:rPr>
          <w:color w:val="000000"/>
          <w:sz w:val="28"/>
          <w:szCs w:val="28"/>
          <w:lang w:eastAsia="ar-SA"/>
        </w:rPr>
        <w:t>В И Р І Ш И В:</w:t>
      </w:r>
    </w:p>
    <w:p w14:paraId="0860FBA1" w14:textId="77777777" w:rsidR="0083383B" w:rsidRPr="0083383B" w:rsidRDefault="0083383B" w:rsidP="008338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</w:p>
    <w:p w14:paraId="0BA214F3" w14:textId="77777777" w:rsidR="0083383B" w:rsidRPr="0083383B" w:rsidRDefault="0083383B" w:rsidP="0083383B">
      <w:pPr>
        <w:jc w:val="both"/>
        <w:rPr>
          <w:color w:val="000000"/>
          <w:sz w:val="28"/>
          <w:szCs w:val="28"/>
          <w:lang w:eastAsia="uk-UA"/>
        </w:rPr>
      </w:pPr>
      <w:r w:rsidRPr="0083383B">
        <w:rPr>
          <w:color w:val="000000"/>
          <w:sz w:val="28"/>
          <w:szCs w:val="28"/>
          <w:lang w:eastAsia="ar-SA"/>
        </w:rPr>
        <w:t xml:space="preserve">1. Затвердити кошторисну документацію « </w:t>
      </w:r>
      <w:r w:rsidRPr="0083383B">
        <w:rPr>
          <w:color w:val="000000"/>
          <w:sz w:val="28"/>
          <w:szCs w:val="28"/>
          <w:lang w:eastAsia="uk-UA"/>
        </w:rPr>
        <w:t>Капітальний ремонт (відновлення) огорожі по вул.Галицька,11-13 у м.Винники»</w:t>
      </w:r>
    </w:p>
    <w:p w14:paraId="640A705D" w14:textId="77777777" w:rsidR="0083383B" w:rsidRPr="0083383B" w:rsidRDefault="0083383B" w:rsidP="0083383B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color w:val="000000"/>
          <w:sz w:val="28"/>
          <w:szCs w:val="28"/>
          <w:lang w:eastAsia="ar-SA"/>
        </w:rPr>
      </w:pPr>
      <w:r w:rsidRPr="0083383B">
        <w:rPr>
          <w:color w:val="000000"/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7F858190" w14:textId="77777777" w:rsidR="0083383B" w:rsidRPr="0083383B" w:rsidRDefault="0083383B" w:rsidP="0083383B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3656C237" w14:textId="77777777" w:rsidR="0083383B" w:rsidRPr="0083383B" w:rsidRDefault="0083383B" w:rsidP="0083383B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bookmarkStart w:id="1" w:name="_GoBack"/>
      <w:bookmarkEnd w:id="1"/>
    </w:p>
    <w:p w14:paraId="3965793E" w14:textId="77777777" w:rsidR="0083383B" w:rsidRPr="0083383B" w:rsidRDefault="0083383B" w:rsidP="0083383B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r w:rsidRPr="0083383B">
        <w:rPr>
          <w:color w:val="000000"/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4E92162" w14:textId="77777777" w:rsidR="0083383B" w:rsidRPr="0083383B" w:rsidRDefault="0083383B" w:rsidP="0083383B">
      <w:pPr>
        <w:suppressAutoHyphens/>
        <w:ind w:left="720"/>
        <w:contextualSpacing/>
        <w:jc w:val="both"/>
        <w:rPr>
          <w:color w:val="000000"/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96EBB7" w14:textId="77777777" w:rsidR="00EF7532" w:rsidRDefault="00EF7532">
      <w:r>
        <w:separator/>
      </w:r>
    </w:p>
  </w:endnote>
  <w:endnote w:type="continuationSeparator" w:id="0">
    <w:p w14:paraId="2467201F" w14:textId="77777777" w:rsidR="00EF7532" w:rsidRDefault="00EF7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C65F4" w14:textId="77777777" w:rsidR="00EF7532" w:rsidRDefault="00EF7532">
      <w:r>
        <w:separator/>
      </w:r>
    </w:p>
  </w:footnote>
  <w:footnote w:type="continuationSeparator" w:id="0">
    <w:p w14:paraId="71C0319C" w14:textId="77777777" w:rsidR="00EF7532" w:rsidRDefault="00EF75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3383B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F7532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4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FFD65-8A56-446F-B86B-8D63C4749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774</Words>
  <Characters>442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2024-07-18T08:11:00Z</dcterms:modified>
</cp:coreProperties>
</file>