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нежитлового приміщення бібліотеки №34   за адресою вул. Галицька,49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02CC66" w14:textId="77777777" w:rsidR="003E48E7" w:rsidRPr="003E48E7" w:rsidRDefault="003E48E7" w:rsidP="003E48E7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3E48E7">
        <w:rPr>
          <w:color w:val="000000"/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A68135C" w14:textId="77777777" w:rsidR="003E48E7" w:rsidRPr="003E48E7" w:rsidRDefault="003E48E7" w:rsidP="003E48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15BB9401" w14:textId="77777777" w:rsidR="003E48E7" w:rsidRPr="003E48E7" w:rsidRDefault="003E48E7" w:rsidP="003E48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3E48E7">
        <w:rPr>
          <w:color w:val="000000"/>
          <w:sz w:val="28"/>
          <w:szCs w:val="28"/>
          <w:lang w:eastAsia="ar-SA"/>
        </w:rPr>
        <w:t>В И Р І Ш И В:</w:t>
      </w:r>
    </w:p>
    <w:p w14:paraId="5829AD33" w14:textId="77777777" w:rsidR="003E48E7" w:rsidRPr="003E48E7" w:rsidRDefault="003E48E7" w:rsidP="003E48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51E65844" w14:textId="77777777" w:rsidR="003E48E7" w:rsidRPr="003E48E7" w:rsidRDefault="003E48E7" w:rsidP="003E48E7">
      <w:pPr>
        <w:jc w:val="both"/>
        <w:rPr>
          <w:color w:val="000000"/>
          <w:sz w:val="28"/>
          <w:szCs w:val="28"/>
          <w:lang w:eastAsia="uk-UA"/>
        </w:rPr>
      </w:pPr>
      <w:r w:rsidRPr="003E48E7">
        <w:rPr>
          <w:color w:val="000000"/>
          <w:sz w:val="28"/>
          <w:szCs w:val="28"/>
          <w:lang w:eastAsia="ar-SA"/>
        </w:rPr>
        <w:t>1. Затвердити кошторисну документацію «</w:t>
      </w:r>
      <w:r w:rsidRPr="003E48E7">
        <w:rPr>
          <w:color w:val="000000"/>
          <w:sz w:val="28"/>
          <w:szCs w:val="28"/>
          <w:lang w:eastAsia="uk-UA"/>
        </w:rPr>
        <w:t>Капітальний ремонт нежитлового приміщення бібліотеки №34 за адресою вул. Галицька,49  у м.Винники»</w:t>
      </w:r>
    </w:p>
    <w:p w14:paraId="0CD50146" w14:textId="77777777" w:rsidR="003E48E7" w:rsidRPr="003E48E7" w:rsidRDefault="003E48E7" w:rsidP="003E48E7">
      <w:pPr>
        <w:jc w:val="both"/>
        <w:rPr>
          <w:color w:val="000000"/>
          <w:sz w:val="28"/>
          <w:szCs w:val="28"/>
          <w:lang w:eastAsia="uk-UA"/>
        </w:rPr>
      </w:pPr>
    </w:p>
    <w:p w14:paraId="629E825D" w14:textId="77777777" w:rsidR="003E48E7" w:rsidRPr="003E48E7" w:rsidRDefault="003E48E7" w:rsidP="003E48E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color w:val="000000"/>
          <w:sz w:val="28"/>
          <w:szCs w:val="28"/>
          <w:lang w:eastAsia="ar-SA"/>
        </w:rPr>
      </w:pPr>
      <w:r w:rsidRPr="003E48E7">
        <w:rPr>
          <w:color w:val="000000"/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56CDDF3C" w14:textId="77777777" w:rsidR="003E48E7" w:rsidRPr="003E48E7" w:rsidRDefault="003E48E7" w:rsidP="003E48E7">
      <w:pPr>
        <w:suppressAutoHyphens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32F9DC10" w14:textId="77777777" w:rsidR="003E48E7" w:rsidRPr="003E48E7" w:rsidRDefault="003E48E7" w:rsidP="003E48E7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367C0E6E" w14:textId="77777777" w:rsidR="003E48E7" w:rsidRPr="003E48E7" w:rsidRDefault="003E48E7" w:rsidP="003E48E7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3E48E7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290CC" w14:textId="77777777" w:rsidR="009521A4" w:rsidRDefault="009521A4">
      <w:r>
        <w:separator/>
      </w:r>
    </w:p>
  </w:endnote>
  <w:endnote w:type="continuationSeparator" w:id="0">
    <w:p w14:paraId="62DF9DE7" w14:textId="77777777" w:rsidR="009521A4" w:rsidRDefault="00952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71299" w14:textId="77777777" w:rsidR="009521A4" w:rsidRDefault="009521A4">
      <w:r>
        <w:separator/>
      </w:r>
    </w:p>
  </w:footnote>
  <w:footnote w:type="continuationSeparator" w:id="0">
    <w:p w14:paraId="6FF6DAC3" w14:textId="77777777" w:rsidR="009521A4" w:rsidRDefault="00952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48E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21A4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0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11D0C-819E-4C2E-9F09-E7788FD98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2024-07-18T08:13:00Z</dcterms:modified>
</cp:coreProperties>
</file>