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фасаду житлового будинку   на вул.Звенигородська,4а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460329" w14:textId="77777777" w:rsidR="007D3EC0" w:rsidRPr="007D3EC0" w:rsidRDefault="007D3EC0" w:rsidP="007D3EC0">
      <w:pPr>
        <w:suppressAutoHyphens/>
        <w:ind w:firstLine="720"/>
        <w:jc w:val="both"/>
        <w:rPr>
          <w:color w:val="000000"/>
          <w:sz w:val="28"/>
          <w:szCs w:val="28"/>
          <w:lang w:eastAsia="ar-SA"/>
        </w:rPr>
      </w:pPr>
      <w:r w:rsidRPr="007D3EC0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9F429D0" w14:textId="77777777" w:rsidR="007D3EC0" w:rsidRPr="007D3EC0" w:rsidRDefault="007D3EC0" w:rsidP="007D3E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26F4FC50" w14:textId="77777777" w:rsidR="007D3EC0" w:rsidRPr="007D3EC0" w:rsidRDefault="007D3EC0" w:rsidP="007D3E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7D3EC0">
        <w:rPr>
          <w:color w:val="000000"/>
          <w:sz w:val="28"/>
          <w:szCs w:val="28"/>
          <w:lang w:eastAsia="ar-SA"/>
        </w:rPr>
        <w:t>В И Р І Ш И В:</w:t>
      </w:r>
    </w:p>
    <w:p w14:paraId="1F804455" w14:textId="77777777" w:rsidR="007D3EC0" w:rsidRPr="007D3EC0" w:rsidRDefault="007D3EC0" w:rsidP="007D3E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16CA3E5C" w14:textId="77777777" w:rsidR="007D3EC0" w:rsidRPr="007D3EC0" w:rsidRDefault="007D3EC0" w:rsidP="007D3EC0">
      <w:pPr>
        <w:jc w:val="both"/>
        <w:rPr>
          <w:color w:val="000000"/>
          <w:sz w:val="28"/>
          <w:szCs w:val="28"/>
          <w:lang w:eastAsia="uk-UA"/>
        </w:rPr>
      </w:pPr>
      <w:r w:rsidRPr="007D3EC0">
        <w:rPr>
          <w:color w:val="000000"/>
          <w:sz w:val="28"/>
          <w:szCs w:val="28"/>
          <w:lang w:eastAsia="ar-SA"/>
        </w:rPr>
        <w:t>1. Затвердити проектно-кошторисну документацію «</w:t>
      </w:r>
      <w:r w:rsidRPr="007D3EC0">
        <w:rPr>
          <w:color w:val="000000"/>
          <w:sz w:val="28"/>
          <w:szCs w:val="28"/>
          <w:lang w:eastAsia="uk-UA"/>
        </w:rPr>
        <w:t>Капітальний ремонт фасаду житлового будинку на вул.Звенигородська,4а у м.Винники»</w:t>
      </w:r>
    </w:p>
    <w:p w14:paraId="67C6FBDA" w14:textId="77777777" w:rsidR="007D3EC0" w:rsidRPr="007D3EC0" w:rsidRDefault="007D3EC0" w:rsidP="007D3EC0">
      <w:pPr>
        <w:jc w:val="both"/>
        <w:rPr>
          <w:color w:val="000000"/>
          <w:sz w:val="28"/>
          <w:szCs w:val="28"/>
          <w:lang w:eastAsia="uk-UA"/>
        </w:rPr>
      </w:pPr>
    </w:p>
    <w:p w14:paraId="57B8CF62" w14:textId="77777777" w:rsidR="007D3EC0" w:rsidRPr="007D3EC0" w:rsidRDefault="007D3EC0" w:rsidP="007D3EC0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color w:val="000000"/>
          <w:sz w:val="28"/>
          <w:szCs w:val="28"/>
          <w:lang w:eastAsia="ar-SA"/>
        </w:rPr>
      </w:pPr>
      <w:r w:rsidRPr="007D3EC0">
        <w:rPr>
          <w:color w:val="000000"/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67F8BFBC" w14:textId="77777777" w:rsidR="007D3EC0" w:rsidRPr="007D3EC0" w:rsidRDefault="007D3EC0" w:rsidP="007D3EC0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4CE08708" w14:textId="77777777" w:rsidR="007D3EC0" w:rsidRPr="007D3EC0" w:rsidRDefault="007D3EC0" w:rsidP="007D3EC0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0066E581" w14:textId="77777777" w:rsidR="007D3EC0" w:rsidRPr="007D3EC0" w:rsidRDefault="007D3EC0" w:rsidP="007D3EC0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067F4615" w14:textId="77777777" w:rsidR="007D3EC0" w:rsidRPr="007D3EC0" w:rsidRDefault="007D3EC0" w:rsidP="007D3EC0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7D3EC0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5BB03A4B" w14:textId="77777777" w:rsidR="007D3EC0" w:rsidRPr="007D3EC0" w:rsidRDefault="007D3EC0" w:rsidP="007D3EC0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69A3F4" w14:textId="77777777" w:rsidR="00A539FF" w:rsidRDefault="00A539FF">
      <w:r>
        <w:separator/>
      </w:r>
    </w:p>
  </w:endnote>
  <w:endnote w:type="continuationSeparator" w:id="0">
    <w:p w14:paraId="4A8808E2" w14:textId="77777777" w:rsidR="00A539FF" w:rsidRDefault="00A53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7CCAC" w14:textId="77777777" w:rsidR="00A539FF" w:rsidRDefault="00A539FF">
      <w:r>
        <w:separator/>
      </w:r>
    </w:p>
  </w:footnote>
  <w:footnote w:type="continuationSeparator" w:id="0">
    <w:p w14:paraId="08F24951" w14:textId="77777777" w:rsidR="00A539FF" w:rsidRDefault="00A53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3EC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9FF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2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ADC41-9D41-473F-944D-D876ABD2D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2024-07-18T08:15:00Z</dcterms:modified>
</cp:coreProperties>
</file>