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 Капітальний ремонт внутрішніх комунікацій та опорядження   внутрішніх приміщень будинку по вул.Звенигородська,4а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FF150C" w14:textId="77777777" w:rsidR="00485BE6" w:rsidRPr="00485BE6" w:rsidRDefault="00485BE6" w:rsidP="00485BE6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485BE6">
        <w:rPr>
          <w:color w:val="000000"/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3D76BEA" w14:textId="77777777" w:rsidR="00485BE6" w:rsidRPr="00485BE6" w:rsidRDefault="00485BE6" w:rsidP="00485B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6A53C1E7" w14:textId="77777777" w:rsidR="00485BE6" w:rsidRPr="00485BE6" w:rsidRDefault="00485BE6" w:rsidP="00485B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485BE6">
        <w:rPr>
          <w:color w:val="000000"/>
          <w:sz w:val="28"/>
          <w:szCs w:val="28"/>
          <w:lang w:eastAsia="ar-SA"/>
        </w:rPr>
        <w:t>В И Р І Ш И В:</w:t>
      </w:r>
    </w:p>
    <w:p w14:paraId="2A42A937" w14:textId="77777777" w:rsidR="00485BE6" w:rsidRPr="00485BE6" w:rsidRDefault="00485BE6" w:rsidP="00485B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5A6264D7" w14:textId="77777777" w:rsidR="00485BE6" w:rsidRPr="00485BE6" w:rsidRDefault="00485BE6" w:rsidP="00485BE6">
      <w:pPr>
        <w:jc w:val="both"/>
        <w:rPr>
          <w:color w:val="000000"/>
          <w:sz w:val="28"/>
          <w:szCs w:val="28"/>
          <w:lang w:eastAsia="uk-UA"/>
        </w:rPr>
      </w:pPr>
      <w:r w:rsidRPr="00485BE6">
        <w:rPr>
          <w:color w:val="000000"/>
          <w:sz w:val="28"/>
          <w:szCs w:val="28"/>
          <w:lang w:eastAsia="ar-SA"/>
        </w:rPr>
        <w:t>1. Затвердити проектно-кошторисну документацію «</w:t>
      </w:r>
      <w:r w:rsidRPr="00485BE6">
        <w:rPr>
          <w:color w:val="000000"/>
          <w:sz w:val="28"/>
          <w:szCs w:val="28"/>
          <w:lang w:eastAsia="uk-UA"/>
        </w:rPr>
        <w:t>Капітальний ремонт внутрішніх комунікацій та опорядження внутрішніх приміщень будинку по вул.Звенигородська,4а у м.Винники»</w:t>
      </w:r>
    </w:p>
    <w:p w14:paraId="0BC37F59" w14:textId="77777777" w:rsidR="00485BE6" w:rsidRPr="00485BE6" w:rsidRDefault="00485BE6" w:rsidP="00485BE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color w:val="000000"/>
          <w:sz w:val="28"/>
          <w:szCs w:val="28"/>
          <w:lang w:eastAsia="ar-SA"/>
        </w:rPr>
      </w:pPr>
      <w:r w:rsidRPr="00485BE6">
        <w:rPr>
          <w:color w:val="000000"/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65F93ABE" w14:textId="77777777" w:rsidR="00485BE6" w:rsidRPr="00485BE6" w:rsidRDefault="00485BE6" w:rsidP="00485BE6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254F7AD2" w14:textId="77777777" w:rsidR="00485BE6" w:rsidRPr="00485BE6" w:rsidRDefault="00485BE6" w:rsidP="00485BE6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75277E10" w14:textId="77777777" w:rsidR="00485BE6" w:rsidRPr="00485BE6" w:rsidRDefault="00485BE6" w:rsidP="00485BE6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1ABC08F9" w14:textId="77777777" w:rsidR="00485BE6" w:rsidRPr="00485BE6" w:rsidRDefault="00485BE6" w:rsidP="00485BE6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  <w:r w:rsidRPr="00485BE6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3AB0FF7D" w14:textId="77777777" w:rsidR="00485BE6" w:rsidRPr="00485BE6" w:rsidRDefault="00485BE6" w:rsidP="00485BE6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8D2DF" w14:textId="77777777" w:rsidR="00BD6C32" w:rsidRDefault="00BD6C32">
      <w:r>
        <w:separator/>
      </w:r>
    </w:p>
  </w:endnote>
  <w:endnote w:type="continuationSeparator" w:id="0">
    <w:p w14:paraId="103542A6" w14:textId="77777777" w:rsidR="00BD6C32" w:rsidRDefault="00BD6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0BC3E" w14:textId="77777777" w:rsidR="00BD6C32" w:rsidRDefault="00BD6C32">
      <w:r>
        <w:separator/>
      </w:r>
    </w:p>
  </w:footnote>
  <w:footnote w:type="continuationSeparator" w:id="0">
    <w:p w14:paraId="0F287050" w14:textId="77777777" w:rsidR="00BD6C32" w:rsidRDefault="00BD6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5BE6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6C3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2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AE0A4-1F97-4112-A4BF-11D6B581D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847</Words>
  <Characters>484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2024-07-18T08:21:00Z</dcterms:modified>
</cp:coreProperties>
</file>