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14.04.2020р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216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на "Капітальний ремонт ділянки дороги від   вул.Винна Гора,28 до Івасюка,31 у м.Винники"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C1B0A1F" w14:textId="77777777" w:rsidR="005B5377" w:rsidRPr="005B5377" w:rsidRDefault="005B5377" w:rsidP="005B5377">
      <w:pPr>
        <w:ind w:firstLine="720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5B5377">
        <w:rPr>
          <w:rFonts w:eastAsia="Calibri"/>
          <w:color w:val="000000"/>
          <w:sz w:val="28"/>
          <w:szCs w:val="28"/>
          <w:lang w:eastAsia="en-US"/>
        </w:rPr>
        <w:t>Керуючись Законом України «Про місцеве самоврядування в Україні», враховуючи рішення Винниківської міської ради №2178 від 05.12.2019р. « Про міський бюджет м.Винники на 2020 рік» із змінами, 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74600FF0" w14:textId="77777777" w:rsidR="005B5377" w:rsidRPr="005B5377" w:rsidRDefault="005B5377" w:rsidP="005B53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jc w:val="both"/>
        <w:rPr>
          <w:rFonts w:eastAsia="Calibri"/>
          <w:color w:val="000000"/>
          <w:sz w:val="28"/>
          <w:szCs w:val="28"/>
          <w:lang w:eastAsia="en-US"/>
        </w:rPr>
      </w:pPr>
    </w:p>
    <w:p w14:paraId="245071BC" w14:textId="77777777" w:rsidR="005B5377" w:rsidRPr="005B5377" w:rsidRDefault="005B5377" w:rsidP="005B53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jc w:val="center"/>
        <w:rPr>
          <w:rFonts w:eastAsia="Calibri"/>
          <w:color w:val="000000"/>
          <w:sz w:val="28"/>
          <w:szCs w:val="28"/>
          <w:lang w:eastAsia="en-US"/>
        </w:rPr>
      </w:pPr>
      <w:r w:rsidRPr="005B5377">
        <w:rPr>
          <w:rFonts w:eastAsia="Calibri"/>
          <w:color w:val="000000"/>
          <w:sz w:val="28"/>
          <w:szCs w:val="28"/>
          <w:lang w:eastAsia="en-US"/>
        </w:rPr>
        <w:t>В И Р І Ш И В:</w:t>
      </w:r>
    </w:p>
    <w:p w14:paraId="3D280367" w14:textId="77777777" w:rsidR="005B5377" w:rsidRPr="005B5377" w:rsidRDefault="005B5377" w:rsidP="005B53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jc w:val="center"/>
        <w:rPr>
          <w:rFonts w:eastAsia="Calibri"/>
          <w:color w:val="000000"/>
          <w:sz w:val="28"/>
          <w:szCs w:val="28"/>
          <w:lang w:eastAsia="en-US"/>
        </w:rPr>
      </w:pPr>
    </w:p>
    <w:p w14:paraId="4317528C" w14:textId="77777777" w:rsidR="005B5377" w:rsidRPr="005B5377" w:rsidRDefault="005B5377" w:rsidP="005B5377">
      <w:pPr>
        <w:jc w:val="both"/>
        <w:rPr>
          <w:rFonts w:eastAsia="Calibri"/>
          <w:color w:val="000000"/>
          <w:sz w:val="28"/>
          <w:szCs w:val="28"/>
          <w:lang w:eastAsia="uk-UA"/>
        </w:rPr>
      </w:pPr>
      <w:r w:rsidRPr="005B5377">
        <w:rPr>
          <w:rFonts w:eastAsia="Calibri"/>
          <w:color w:val="000000"/>
          <w:sz w:val="28"/>
          <w:szCs w:val="28"/>
          <w:lang w:eastAsia="en-US"/>
        </w:rPr>
        <w:t>1. Затвердити кошторисну документацію «</w:t>
      </w:r>
      <w:r w:rsidRPr="005B5377">
        <w:rPr>
          <w:rFonts w:eastAsia="Calibri"/>
          <w:color w:val="000000"/>
          <w:sz w:val="28"/>
          <w:szCs w:val="28"/>
          <w:lang w:eastAsia="uk-UA"/>
        </w:rPr>
        <w:t>Капітальний ремонт ділянки дороги від вул.Винна Гора,28 до Івасюка,31 у м.Винники»</w:t>
      </w:r>
    </w:p>
    <w:p w14:paraId="70C68D50" w14:textId="77777777" w:rsidR="005B5377" w:rsidRPr="005B5377" w:rsidRDefault="005B5377" w:rsidP="005B5377">
      <w:pPr>
        <w:jc w:val="both"/>
        <w:rPr>
          <w:rFonts w:eastAsia="Calibri"/>
          <w:color w:val="000000"/>
          <w:sz w:val="28"/>
          <w:szCs w:val="28"/>
          <w:lang w:eastAsia="uk-UA"/>
        </w:rPr>
      </w:pPr>
    </w:p>
    <w:p w14:paraId="0C2828B5" w14:textId="77777777" w:rsidR="005B5377" w:rsidRPr="005B5377" w:rsidRDefault="005B5377" w:rsidP="005B5377">
      <w:pPr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5B5377">
        <w:rPr>
          <w:rFonts w:eastAsia="Calibri"/>
          <w:color w:val="000000"/>
          <w:sz w:val="28"/>
          <w:szCs w:val="28"/>
          <w:lang w:eastAsia="en-US"/>
        </w:rPr>
        <w:t xml:space="preserve"> 2. Контроль за виконанням даного рішення залишаю за собою.</w:t>
      </w:r>
    </w:p>
    <w:p w14:paraId="7BAE57EE" w14:textId="77777777" w:rsidR="005B5377" w:rsidRPr="005B5377" w:rsidRDefault="005B5377" w:rsidP="005B5377">
      <w:pPr>
        <w:suppressAutoHyphens/>
        <w:contextualSpacing/>
        <w:jc w:val="both"/>
        <w:rPr>
          <w:color w:val="000000"/>
          <w:sz w:val="28"/>
          <w:szCs w:val="28"/>
          <w:lang w:eastAsia="ar-SA"/>
        </w:rPr>
      </w:pPr>
    </w:p>
    <w:p w14:paraId="7AEA9EE3" w14:textId="3FFF031F" w:rsidR="005B5377" w:rsidRPr="005B5377" w:rsidRDefault="005B5377" w:rsidP="005B5377">
      <w:pPr>
        <w:suppressAutoHyphens/>
        <w:contextualSpacing/>
        <w:jc w:val="both"/>
        <w:rPr>
          <w:color w:val="000000"/>
          <w:sz w:val="28"/>
          <w:szCs w:val="28"/>
          <w:lang w:eastAsia="ar-SA"/>
        </w:rPr>
      </w:pPr>
    </w:p>
    <w:p w14:paraId="15DE5CBC" w14:textId="03B34E22" w:rsidR="005B5377" w:rsidRPr="005B5377" w:rsidRDefault="005B5377" w:rsidP="005B5377">
      <w:pPr>
        <w:suppressAutoHyphens/>
        <w:contextualSpacing/>
        <w:jc w:val="both"/>
        <w:rPr>
          <w:color w:val="000000"/>
          <w:sz w:val="28"/>
          <w:szCs w:val="28"/>
          <w:lang w:eastAsia="ar-SA"/>
        </w:rPr>
      </w:pPr>
      <w:r w:rsidRPr="005B5377">
        <w:rPr>
          <w:color w:val="000000"/>
          <w:sz w:val="28"/>
          <w:szCs w:val="28"/>
          <w:lang w:eastAsia="ar-SA"/>
        </w:rPr>
        <w:t xml:space="preserve">   Міський голова    </w:t>
      </w:r>
      <w:bookmarkStart w:id="1" w:name="_GoBack"/>
      <w:bookmarkEnd w:id="1"/>
      <w:r w:rsidRPr="005B5377">
        <w:rPr>
          <w:color w:val="000000"/>
          <w:sz w:val="28"/>
          <w:szCs w:val="28"/>
          <w:lang w:eastAsia="ar-SA"/>
        </w:rPr>
        <w:t xml:space="preserve">                                                                          Квурт В.Л.</w:t>
      </w:r>
    </w:p>
    <w:p w14:paraId="01C471E0" w14:textId="77777777" w:rsidR="00213958" w:rsidRPr="005B5377" w:rsidRDefault="00213958" w:rsidP="00471A72">
      <w:pPr>
        <w:rPr>
          <w:sz w:val="28"/>
          <w:szCs w:val="28"/>
        </w:rPr>
      </w:pPr>
    </w:p>
    <w:sectPr w:rsidR="00213958" w:rsidRPr="005B5377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8EBCAD0" w14:textId="77777777" w:rsidR="00271018" w:rsidRDefault="00271018">
      <w:r>
        <w:separator/>
      </w:r>
    </w:p>
  </w:endnote>
  <w:endnote w:type="continuationSeparator" w:id="0">
    <w:p w14:paraId="325A3B35" w14:textId="77777777" w:rsidR="00271018" w:rsidRDefault="002710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A6A9691" w14:textId="77777777" w:rsidR="00271018" w:rsidRDefault="00271018">
      <w:r>
        <w:separator/>
      </w:r>
    </w:p>
  </w:footnote>
  <w:footnote w:type="continuationSeparator" w:id="0">
    <w:p w14:paraId="013B81F3" w14:textId="77777777" w:rsidR="00271018" w:rsidRDefault="0027101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71018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B5377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363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80280D-C052-46CA-9210-FB7D5DD0A2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782</Words>
  <Characters>447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2024-07-18T08:34:00Z</dcterms:modified>
</cp:coreProperties>
</file>