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 кошторисної документації  на "Капітальний ремонт ділянки ливневої каналізації   по вул.Забава від буд.98. до буд.109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F74822" w14:textId="77777777" w:rsidR="00F32E1B" w:rsidRPr="00F32E1B" w:rsidRDefault="00F32E1B" w:rsidP="00F32E1B">
      <w:pPr>
        <w:suppressAutoHyphens/>
        <w:ind w:firstLine="720"/>
        <w:jc w:val="both"/>
        <w:rPr>
          <w:color w:val="000000"/>
          <w:sz w:val="28"/>
          <w:szCs w:val="28"/>
          <w:lang w:eastAsia="ar-SA"/>
        </w:rPr>
      </w:pPr>
      <w:r w:rsidRPr="00F32E1B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2971AF1" w14:textId="77777777" w:rsidR="00F32E1B" w:rsidRPr="00F32E1B" w:rsidRDefault="00F32E1B" w:rsidP="00F32E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19F15A2F" w14:textId="77777777" w:rsidR="00F32E1B" w:rsidRPr="00F32E1B" w:rsidRDefault="00F32E1B" w:rsidP="00F32E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F32E1B">
        <w:rPr>
          <w:color w:val="000000"/>
          <w:sz w:val="28"/>
          <w:szCs w:val="28"/>
          <w:lang w:eastAsia="ar-SA"/>
        </w:rPr>
        <w:t>В И Р І Ш И В:</w:t>
      </w:r>
    </w:p>
    <w:p w14:paraId="5B1D6D40" w14:textId="77777777" w:rsidR="00F32E1B" w:rsidRPr="00F32E1B" w:rsidRDefault="00F32E1B" w:rsidP="00F32E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12F52897" w14:textId="77777777" w:rsidR="00F32E1B" w:rsidRPr="00F32E1B" w:rsidRDefault="00F32E1B" w:rsidP="00F32E1B">
      <w:pPr>
        <w:jc w:val="both"/>
        <w:rPr>
          <w:color w:val="000000"/>
          <w:sz w:val="28"/>
          <w:szCs w:val="28"/>
          <w:lang w:eastAsia="uk-UA"/>
        </w:rPr>
      </w:pPr>
      <w:r w:rsidRPr="00F32E1B">
        <w:rPr>
          <w:color w:val="000000"/>
          <w:sz w:val="28"/>
          <w:szCs w:val="28"/>
          <w:lang w:eastAsia="ar-SA"/>
        </w:rPr>
        <w:t xml:space="preserve">1. Затвердити проектно-кошторисну документацію </w:t>
      </w:r>
      <w:r w:rsidRPr="00F32E1B">
        <w:rPr>
          <w:color w:val="000000"/>
          <w:sz w:val="28"/>
          <w:szCs w:val="28"/>
          <w:lang w:eastAsia="uk-UA"/>
        </w:rPr>
        <w:t>Капітальний ремонт ділянки ливневої каналізації по вул.Забава від буд.98. до буд.109 у м.Винники</w:t>
      </w:r>
    </w:p>
    <w:p w14:paraId="6222D164" w14:textId="77777777" w:rsidR="00F32E1B" w:rsidRPr="00F32E1B" w:rsidRDefault="00F32E1B" w:rsidP="00F32E1B">
      <w:pPr>
        <w:jc w:val="both"/>
        <w:rPr>
          <w:color w:val="000000"/>
          <w:sz w:val="28"/>
          <w:szCs w:val="28"/>
          <w:lang w:eastAsia="ar-SA"/>
        </w:rPr>
      </w:pPr>
      <w:r w:rsidRPr="00F32E1B">
        <w:rPr>
          <w:color w:val="000000"/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6CC7CD6E" w14:textId="77777777" w:rsidR="00F32E1B" w:rsidRPr="00F32E1B" w:rsidRDefault="00F32E1B" w:rsidP="00F32E1B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4820E893" w14:textId="77777777" w:rsidR="00F32E1B" w:rsidRPr="00F32E1B" w:rsidRDefault="00F32E1B" w:rsidP="00F32E1B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19DF5633" w14:textId="77777777" w:rsidR="00F32E1B" w:rsidRPr="00F32E1B" w:rsidRDefault="00F32E1B" w:rsidP="00F32E1B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27FAB3FA" w14:textId="77777777" w:rsidR="00F32E1B" w:rsidRPr="00F32E1B" w:rsidRDefault="00F32E1B" w:rsidP="00F32E1B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F32E1B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57D7424E" w14:textId="77777777" w:rsidR="00F32E1B" w:rsidRPr="00F32E1B" w:rsidRDefault="00F32E1B" w:rsidP="00F32E1B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E50EA" w14:textId="77777777" w:rsidR="00A00359" w:rsidRDefault="00A00359">
      <w:r>
        <w:separator/>
      </w:r>
    </w:p>
  </w:endnote>
  <w:endnote w:type="continuationSeparator" w:id="0">
    <w:p w14:paraId="5563C2E3" w14:textId="77777777" w:rsidR="00A00359" w:rsidRDefault="00A00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8B25B" w14:textId="77777777" w:rsidR="00A00359" w:rsidRDefault="00A00359">
      <w:r>
        <w:separator/>
      </w:r>
    </w:p>
  </w:footnote>
  <w:footnote w:type="continuationSeparator" w:id="0">
    <w:p w14:paraId="37A93FA2" w14:textId="77777777" w:rsidR="00A00359" w:rsidRDefault="00A003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0359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2E1B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0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D1793-7B5C-4954-934B-FB3A7C71C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2024-07-18T08:37:00Z</dcterms:modified>
</cp:coreProperties>
</file>