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покриття дороги по вул.Влоха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5298EC" w14:textId="77777777" w:rsidR="007D694F" w:rsidRPr="007D694F" w:rsidRDefault="007D694F" w:rsidP="007D694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D694F">
        <w:rPr>
          <w:color w:val="000000"/>
          <w:szCs w:val="24"/>
          <w:lang w:eastAsia="ar-SA"/>
        </w:rPr>
        <w:t xml:space="preserve">          </w:t>
      </w:r>
      <w:r w:rsidRPr="007D694F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7C18560" w14:textId="77777777" w:rsidR="007D694F" w:rsidRPr="007D694F" w:rsidRDefault="007D694F" w:rsidP="007D6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0626A672" w14:textId="77777777" w:rsidR="007D694F" w:rsidRPr="007D694F" w:rsidRDefault="007D694F" w:rsidP="007D6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7D694F">
        <w:rPr>
          <w:color w:val="000000"/>
          <w:sz w:val="28"/>
          <w:szCs w:val="28"/>
          <w:lang w:eastAsia="ar-SA"/>
        </w:rPr>
        <w:t>В И Р І Ш И В:</w:t>
      </w:r>
    </w:p>
    <w:p w14:paraId="13CC0C7A" w14:textId="77777777" w:rsidR="007D694F" w:rsidRPr="007D694F" w:rsidRDefault="007D694F" w:rsidP="007D69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16076C7B" w14:textId="77777777" w:rsidR="007D694F" w:rsidRPr="007D694F" w:rsidRDefault="007D694F" w:rsidP="007D694F">
      <w:pPr>
        <w:jc w:val="both"/>
        <w:rPr>
          <w:color w:val="000000"/>
          <w:sz w:val="28"/>
          <w:szCs w:val="28"/>
          <w:lang w:eastAsia="uk-UA"/>
        </w:rPr>
      </w:pPr>
      <w:r w:rsidRPr="007D694F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7D694F">
        <w:rPr>
          <w:color w:val="000000"/>
          <w:sz w:val="28"/>
          <w:szCs w:val="28"/>
          <w:lang w:eastAsia="uk-UA"/>
        </w:rPr>
        <w:t>Капітальний ремонт покриття дороги по вул.Влоха у м.Винники»</w:t>
      </w:r>
    </w:p>
    <w:p w14:paraId="35D95B17" w14:textId="77777777" w:rsidR="007D694F" w:rsidRPr="007D694F" w:rsidRDefault="007D694F" w:rsidP="007D694F">
      <w:pPr>
        <w:jc w:val="both"/>
        <w:rPr>
          <w:color w:val="000000"/>
          <w:sz w:val="28"/>
          <w:szCs w:val="28"/>
          <w:lang w:eastAsia="ar-SA"/>
        </w:rPr>
      </w:pPr>
      <w:r w:rsidRPr="007D694F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E8841DE" w14:textId="77777777" w:rsidR="007D694F" w:rsidRPr="007D694F" w:rsidRDefault="007D694F" w:rsidP="007D694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C53CA8B" w14:textId="77777777" w:rsidR="007D694F" w:rsidRPr="007D694F" w:rsidRDefault="007D694F" w:rsidP="007D694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358E4217" w14:textId="77777777" w:rsidR="007D694F" w:rsidRPr="007D694F" w:rsidRDefault="007D694F" w:rsidP="007D694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C1D2C1F" w14:textId="77777777" w:rsidR="007D694F" w:rsidRPr="007D694F" w:rsidRDefault="007D694F" w:rsidP="007D694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7D694F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6329DDF" w14:textId="77777777" w:rsidR="007D694F" w:rsidRPr="007D694F" w:rsidRDefault="007D694F" w:rsidP="007D694F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CFD28" w14:textId="77777777" w:rsidR="008F5121" w:rsidRDefault="008F5121">
      <w:r>
        <w:separator/>
      </w:r>
    </w:p>
  </w:endnote>
  <w:endnote w:type="continuationSeparator" w:id="0">
    <w:p w14:paraId="62AFE3A0" w14:textId="77777777" w:rsidR="008F5121" w:rsidRDefault="008F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962C3" w14:textId="77777777" w:rsidR="008F5121" w:rsidRDefault="008F5121">
      <w:r>
        <w:separator/>
      </w:r>
    </w:p>
  </w:footnote>
  <w:footnote w:type="continuationSeparator" w:id="0">
    <w:p w14:paraId="6916A853" w14:textId="77777777" w:rsidR="008F5121" w:rsidRDefault="008F5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694F"/>
    <w:rsid w:val="007E1906"/>
    <w:rsid w:val="00844DE4"/>
    <w:rsid w:val="00872FDE"/>
    <w:rsid w:val="008824A2"/>
    <w:rsid w:val="008C6E6E"/>
    <w:rsid w:val="008E2971"/>
    <w:rsid w:val="008F512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8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3FC4B-53F3-4651-A5BB-43569C7E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2024-07-18T11:38:00Z</dcterms:modified>
</cp:coreProperties>
</file>