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Капітальний ремонт зовнішніх   мереж вуличного освітлення у сквері по вул.Сухомлинського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869B8B" w14:textId="77777777" w:rsidR="00B5487A" w:rsidRPr="00B5487A" w:rsidRDefault="00B5487A" w:rsidP="00B5487A">
      <w:pPr>
        <w:suppressAutoHyphens/>
        <w:jc w:val="both"/>
        <w:rPr>
          <w:color w:val="000000"/>
          <w:sz w:val="28"/>
          <w:szCs w:val="28"/>
          <w:lang w:eastAsia="ar-SA"/>
        </w:rPr>
      </w:pPr>
      <w:r w:rsidRPr="00B5487A">
        <w:rPr>
          <w:color w:val="000000"/>
          <w:szCs w:val="24"/>
          <w:lang w:eastAsia="ar-SA"/>
        </w:rPr>
        <w:t xml:space="preserve">          </w:t>
      </w:r>
      <w:r w:rsidRPr="00B5487A">
        <w:rPr>
          <w:color w:val="000000"/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3C0A263F" w14:textId="77777777" w:rsidR="00B5487A" w:rsidRPr="00B5487A" w:rsidRDefault="00B5487A" w:rsidP="00B548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color w:val="000000"/>
          <w:sz w:val="28"/>
          <w:szCs w:val="28"/>
          <w:lang w:eastAsia="ar-SA"/>
        </w:rPr>
      </w:pPr>
    </w:p>
    <w:p w14:paraId="6C6A1760" w14:textId="77777777" w:rsidR="00B5487A" w:rsidRPr="00B5487A" w:rsidRDefault="00B5487A" w:rsidP="00B548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  <w:r w:rsidRPr="00B5487A">
        <w:rPr>
          <w:color w:val="000000"/>
          <w:sz w:val="28"/>
          <w:szCs w:val="28"/>
          <w:lang w:eastAsia="ar-SA"/>
        </w:rPr>
        <w:t>В И Р І Ш И В:</w:t>
      </w:r>
    </w:p>
    <w:p w14:paraId="3D0FAB92" w14:textId="77777777" w:rsidR="00B5487A" w:rsidRPr="00B5487A" w:rsidRDefault="00B5487A" w:rsidP="00B548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color w:val="000000"/>
          <w:sz w:val="28"/>
          <w:szCs w:val="28"/>
          <w:lang w:eastAsia="ar-SA"/>
        </w:rPr>
      </w:pPr>
    </w:p>
    <w:p w14:paraId="1D35D6E2" w14:textId="77777777" w:rsidR="00B5487A" w:rsidRPr="00B5487A" w:rsidRDefault="00B5487A" w:rsidP="00B5487A">
      <w:pPr>
        <w:jc w:val="both"/>
        <w:rPr>
          <w:color w:val="000000"/>
          <w:sz w:val="28"/>
          <w:szCs w:val="28"/>
          <w:lang w:eastAsia="uk-UA"/>
        </w:rPr>
      </w:pPr>
      <w:r w:rsidRPr="00B5487A">
        <w:rPr>
          <w:color w:val="000000"/>
          <w:sz w:val="28"/>
          <w:szCs w:val="28"/>
          <w:lang w:eastAsia="ar-SA"/>
        </w:rPr>
        <w:t>1. Затвердити кошторисну документацію Капітальний ремонт зовнішніх мереж вуличного освітлення у сквері по вул.Сухомлинського у м.Винники</w:t>
      </w:r>
    </w:p>
    <w:p w14:paraId="35816396" w14:textId="77777777" w:rsidR="00B5487A" w:rsidRPr="00B5487A" w:rsidRDefault="00B5487A" w:rsidP="00B5487A">
      <w:pPr>
        <w:jc w:val="both"/>
        <w:rPr>
          <w:color w:val="000000"/>
          <w:sz w:val="28"/>
          <w:szCs w:val="28"/>
          <w:lang w:eastAsia="uk-UA"/>
        </w:rPr>
      </w:pPr>
    </w:p>
    <w:p w14:paraId="3FD62FE8" w14:textId="77777777" w:rsidR="00B5487A" w:rsidRPr="00B5487A" w:rsidRDefault="00B5487A" w:rsidP="00B5487A">
      <w:pPr>
        <w:jc w:val="both"/>
        <w:rPr>
          <w:color w:val="000000"/>
          <w:sz w:val="28"/>
          <w:szCs w:val="28"/>
          <w:lang w:eastAsia="ar-SA"/>
        </w:rPr>
      </w:pPr>
      <w:r w:rsidRPr="00B5487A">
        <w:rPr>
          <w:color w:val="000000"/>
          <w:sz w:val="28"/>
          <w:szCs w:val="28"/>
          <w:lang w:eastAsia="ar-SA"/>
        </w:rPr>
        <w:t>2. Контроль за виконанням даного рішення залишаю за собою.</w:t>
      </w:r>
    </w:p>
    <w:p w14:paraId="16F8BCE3" w14:textId="77777777" w:rsidR="00B5487A" w:rsidRPr="00B5487A" w:rsidRDefault="00B5487A" w:rsidP="00B5487A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6C73BB03" w14:textId="77777777" w:rsidR="00B5487A" w:rsidRPr="00B5487A" w:rsidRDefault="00B5487A" w:rsidP="00B5487A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bookmarkStart w:id="1" w:name="_GoBack"/>
      <w:bookmarkEnd w:id="1"/>
    </w:p>
    <w:p w14:paraId="2EDA5C86" w14:textId="77777777" w:rsidR="00B5487A" w:rsidRPr="00B5487A" w:rsidRDefault="00B5487A" w:rsidP="00B5487A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  <w:r w:rsidRPr="00B5487A">
        <w:rPr>
          <w:color w:val="000000"/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A1C5308" w14:textId="77777777" w:rsidR="00B5487A" w:rsidRPr="00B5487A" w:rsidRDefault="00B5487A" w:rsidP="00B5487A">
      <w:pPr>
        <w:suppressAutoHyphens/>
        <w:ind w:left="720"/>
        <w:contextualSpacing/>
        <w:jc w:val="both"/>
        <w:rPr>
          <w:color w:val="000000"/>
          <w:sz w:val="28"/>
          <w:szCs w:val="28"/>
          <w:lang w:eastAsia="ar-SA"/>
        </w:rPr>
      </w:pPr>
    </w:p>
    <w:p w14:paraId="7BA9FEEB" w14:textId="77777777" w:rsidR="00B5487A" w:rsidRPr="00B5487A" w:rsidRDefault="00B5487A" w:rsidP="00B5487A">
      <w:pPr>
        <w:suppressAutoHyphens/>
        <w:ind w:left="720"/>
        <w:contextualSpacing/>
        <w:jc w:val="both"/>
        <w:rPr>
          <w:color w:val="000000"/>
          <w:szCs w:val="24"/>
          <w:lang w:eastAsia="ar-SA"/>
        </w:rPr>
      </w:pPr>
    </w:p>
    <w:p w14:paraId="43A5733C" w14:textId="77777777" w:rsidR="00B5487A" w:rsidRPr="00B5487A" w:rsidRDefault="00B5487A" w:rsidP="00B5487A">
      <w:pPr>
        <w:suppressAutoHyphens/>
        <w:rPr>
          <w:b/>
          <w:color w:val="000000"/>
          <w:szCs w:val="24"/>
          <w:lang w:val="ru-RU"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EA02E0" w14:textId="77777777" w:rsidR="00007485" w:rsidRDefault="00007485">
      <w:r>
        <w:separator/>
      </w:r>
    </w:p>
  </w:endnote>
  <w:endnote w:type="continuationSeparator" w:id="0">
    <w:p w14:paraId="241A68EF" w14:textId="77777777" w:rsidR="00007485" w:rsidRDefault="00007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6B9DA0" w14:textId="77777777" w:rsidR="00007485" w:rsidRDefault="00007485">
      <w:r>
        <w:separator/>
      </w:r>
    </w:p>
  </w:footnote>
  <w:footnote w:type="continuationSeparator" w:id="0">
    <w:p w14:paraId="17C11993" w14:textId="77777777" w:rsidR="00007485" w:rsidRDefault="000074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7485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5487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80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098F3-2BF9-4BFF-AF9C-FD22C20FD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799</Words>
  <Characters>456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2024-07-18T12:09:00Z</dcterms:modified>
</cp:coreProperties>
</file>