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зовнішніх мереж   вуличного освітлення по вул.Стрілецька ( спортивно-дитячий майданчик)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26727D" w14:textId="77777777" w:rsidR="00547553" w:rsidRPr="00547553" w:rsidRDefault="00547553" w:rsidP="00547553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547553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302E28E" w14:textId="77777777" w:rsidR="00547553" w:rsidRPr="00547553" w:rsidRDefault="00547553" w:rsidP="005475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40BA1D74" w14:textId="77777777" w:rsidR="00547553" w:rsidRPr="00547553" w:rsidRDefault="00547553" w:rsidP="005475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547553">
        <w:rPr>
          <w:color w:val="000000"/>
          <w:sz w:val="28"/>
          <w:szCs w:val="28"/>
          <w:lang w:eastAsia="ar-SA"/>
        </w:rPr>
        <w:t>В И Р І Ш И В:</w:t>
      </w:r>
    </w:p>
    <w:p w14:paraId="3F08CA00" w14:textId="77777777" w:rsidR="00547553" w:rsidRPr="00547553" w:rsidRDefault="00547553" w:rsidP="005475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4F3A3A31" w14:textId="77777777" w:rsidR="00547553" w:rsidRPr="00547553" w:rsidRDefault="00547553" w:rsidP="00547553">
      <w:pPr>
        <w:jc w:val="both"/>
        <w:rPr>
          <w:color w:val="000000"/>
          <w:sz w:val="28"/>
          <w:szCs w:val="28"/>
          <w:lang w:eastAsia="uk-UA"/>
        </w:rPr>
      </w:pPr>
      <w:r w:rsidRPr="00547553">
        <w:rPr>
          <w:color w:val="000000"/>
          <w:sz w:val="28"/>
          <w:szCs w:val="28"/>
          <w:lang w:eastAsia="ar-SA"/>
        </w:rPr>
        <w:t>1. Затвердити кошторисну документацію « Капітальний ремонт зовнішніх мереж вуличного освітлення по вул.Стрілецька ( спортивно-дитячий майданчик) у м.Винники»</w:t>
      </w:r>
    </w:p>
    <w:p w14:paraId="07D73BA0" w14:textId="77777777" w:rsidR="00547553" w:rsidRPr="00547553" w:rsidRDefault="00547553" w:rsidP="00547553">
      <w:pPr>
        <w:jc w:val="both"/>
        <w:rPr>
          <w:color w:val="000000"/>
          <w:sz w:val="28"/>
          <w:szCs w:val="28"/>
          <w:lang w:eastAsia="ar-SA"/>
        </w:rPr>
      </w:pPr>
      <w:r w:rsidRPr="00547553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7172A16" w14:textId="77777777" w:rsidR="00547553" w:rsidRPr="00547553" w:rsidRDefault="00547553" w:rsidP="00547553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279BFCA0" w14:textId="77777777" w:rsidR="00547553" w:rsidRPr="00547553" w:rsidRDefault="00547553" w:rsidP="00547553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26375F4B" w14:textId="77777777" w:rsidR="00547553" w:rsidRPr="00547553" w:rsidRDefault="00547553" w:rsidP="00547553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547553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354F7991" w14:textId="77777777" w:rsidR="00547553" w:rsidRPr="00547553" w:rsidRDefault="00547553" w:rsidP="00547553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815B1" w14:textId="77777777" w:rsidR="00E34BB6" w:rsidRDefault="00E34BB6">
      <w:r>
        <w:separator/>
      </w:r>
    </w:p>
  </w:endnote>
  <w:endnote w:type="continuationSeparator" w:id="0">
    <w:p w14:paraId="1E2AA777" w14:textId="77777777" w:rsidR="00E34BB6" w:rsidRDefault="00E3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20936" w14:textId="77777777" w:rsidR="00E34BB6" w:rsidRDefault="00E34BB6">
      <w:r>
        <w:separator/>
      </w:r>
    </w:p>
  </w:footnote>
  <w:footnote w:type="continuationSeparator" w:id="0">
    <w:p w14:paraId="70648B50" w14:textId="77777777" w:rsidR="00E34BB6" w:rsidRDefault="00E34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55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4B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4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5381C-17D4-4932-9FBB-8F3ADB56E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2024-07-18T12:14:00Z</dcterms:modified>
</cp:coreProperties>
</file>