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покрівлі даху у будинку  по вул.Галицька.11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41086C" w14:textId="77777777" w:rsidR="00090FBB" w:rsidRPr="00090FBB" w:rsidRDefault="00090FBB" w:rsidP="00090FBB">
      <w:pPr>
        <w:suppressAutoHyphens/>
        <w:jc w:val="both"/>
        <w:rPr>
          <w:sz w:val="28"/>
          <w:szCs w:val="28"/>
          <w:lang w:eastAsia="ar-SA"/>
        </w:rPr>
      </w:pPr>
      <w:r w:rsidRPr="00090FBB">
        <w:rPr>
          <w:szCs w:val="24"/>
          <w:lang w:eastAsia="ar-SA"/>
        </w:rPr>
        <w:t xml:space="preserve">          </w:t>
      </w:r>
      <w:r w:rsidRPr="00090FBB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BED0C33" w14:textId="77777777" w:rsidR="00090FBB" w:rsidRPr="00090FBB" w:rsidRDefault="00090FBB" w:rsidP="00090F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FF9C8D5" w14:textId="77777777" w:rsidR="00090FBB" w:rsidRPr="00090FBB" w:rsidRDefault="00090FBB" w:rsidP="00090F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90FBB">
        <w:rPr>
          <w:sz w:val="28"/>
          <w:szCs w:val="28"/>
          <w:lang w:eastAsia="ar-SA"/>
        </w:rPr>
        <w:t>В И Р І Ш И В:</w:t>
      </w:r>
    </w:p>
    <w:p w14:paraId="6C9A7815" w14:textId="77777777" w:rsidR="00090FBB" w:rsidRPr="00090FBB" w:rsidRDefault="00090FBB" w:rsidP="00090F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CFD9C43" w14:textId="77777777" w:rsidR="00090FBB" w:rsidRPr="00090FBB" w:rsidRDefault="00090FBB" w:rsidP="00090FBB">
      <w:pPr>
        <w:jc w:val="both"/>
        <w:rPr>
          <w:sz w:val="28"/>
          <w:szCs w:val="28"/>
          <w:lang w:eastAsia="ar-SA"/>
        </w:rPr>
      </w:pPr>
      <w:r w:rsidRPr="00090FBB">
        <w:rPr>
          <w:sz w:val="28"/>
          <w:szCs w:val="28"/>
          <w:lang w:eastAsia="ar-SA"/>
        </w:rPr>
        <w:t xml:space="preserve">1. Затвердити проектно- кошторисну документацію «Капітальний ремонт покрівлі даху у будинку по вул.Галицька.11 у м.Винники» </w:t>
      </w:r>
    </w:p>
    <w:p w14:paraId="2860A011" w14:textId="77777777" w:rsidR="00090FBB" w:rsidRPr="00090FBB" w:rsidRDefault="00090FBB" w:rsidP="00090FBB">
      <w:pPr>
        <w:jc w:val="both"/>
        <w:rPr>
          <w:sz w:val="28"/>
          <w:szCs w:val="28"/>
          <w:lang w:eastAsia="ar-SA"/>
        </w:rPr>
      </w:pPr>
      <w:r w:rsidRPr="00090FBB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1DE96B0B" w14:textId="77777777" w:rsidR="00090FBB" w:rsidRPr="00090FBB" w:rsidRDefault="00090FBB" w:rsidP="00090FB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F6A2709" w14:textId="77777777" w:rsidR="00090FBB" w:rsidRPr="00090FBB" w:rsidRDefault="00090FBB" w:rsidP="00090FB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090FBB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6683B6A" w14:textId="77777777" w:rsidR="00090FBB" w:rsidRPr="00090FBB" w:rsidRDefault="00090FBB" w:rsidP="00090FBB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17BC45B9" w14:textId="77777777" w:rsidR="00090FBB" w:rsidRPr="00090FBB" w:rsidRDefault="00090FBB" w:rsidP="00090FBB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AB592A" w14:textId="77777777" w:rsidR="00E143B1" w:rsidRDefault="00E143B1">
      <w:r>
        <w:separator/>
      </w:r>
    </w:p>
  </w:endnote>
  <w:endnote w:type="continuationSeparator" w:id="0">
    <w:p w14:paraId="75B257E3" w14:textId="77777777" w:rsidR="00E143B1" w:rsidRDefault="00E1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56447" w14:textId="77777777" w:rsidR="00E143B1" w:rsidRDefault="00E143B1">
      <w:r>
        <w:separator/>
      </w:r>
    </w:p>
  </w:footnote>
  <w:footnote w:type="continuationSeparator" w:id="0">
    <w:p w14:paraId="13EC4AE7" w14:textId="77777777" w:rsidR="00E143B1" w:rsidRDefault="00E143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0FB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43B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3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90E4B-118C-4EC1-9084-1F39D097C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2024-07-18T13:15:00Z</dcterms:modified>
</cp:coreProperties>
</file>