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мережі   водопостачання по вул. Незалежності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32CBEF" w14:textId="77777777" w:rsidR="00AB0A10" w:rsidRPr="00AB0A10" w:rsidRDefault="00AB0A10" w:rsidP="00AB0A10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B0A1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23D5480" w14:textId="77777777" w:rsidR="00AB0A10" w:rsidRPr="00AB0A10" w:rsidRDefault="00AB0A10" w:rsidP="00AB0A1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AB0A1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55DF5DBC" w14:textId="77777777" w:rsidR="00AB0A10" w:rsidRPr="00AB0A10" w:rsidRDefault="00AB0A10" w:rsidP="00AB0A10">
      <w:pPr>
        <w:rPr>
          <w:rFonts w:eastAsia="Calibri"/>
          <w:sz w:val="28"/>
          <w:szCs w:val="28"/>
          <w:lang w:val="ru-RU" w:eastAsia="en-US"/>
        </w:rPr>
      </w:pPr>
      <w:r w:rsidRPr="00AB0A10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мережі водопостачання по вул. Незалежності</w:t>
      </w:r>
      <w:r w:rsidRPr="00AB0A10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751BC7B7" w14:textId="77777777" w:rsidR="00AB0A10" w:rsidRPr="00AB0A10" w:rsidRDefault="00AB0A10" w:rsidP="00AB0A10">
      <w:pPr>
        <w:rPr>
          <w:rFonts w:eastAsia="Calibri"/>
          <w:sz w:val="28"/>
          <w:szCs w:val="28"/>
          <w:lang w:eastAsia="en-US"/>
        </w:rPr>
      </w:pPr>
    </w:p>
    <w:p w14:paraId="45C9B031" w14:textId="77777777" w:rsidR="00AB0A10" w:rsidRPr="00AB0A10" w:rsidRDefault="00AB0A10" w:rsidP="00AB0A1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B0A1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5791340" w14:textId="77777777" w:rsidR="00AB0A10" w:rsidRPr="00AB0A10" w:rsidRDefault="00AB0A10" w:rsidP="00AB0A1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0E47B14" w14:textId="77777777" w:rsidR="00AB0A10" w:rsidRPr="00AB0A10" w:rsidRDefault="00AB0A10" w:rsidP="00AB0A1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B0A1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658DD" w14:textId="77777777" w:rsidR="00596D83" w:rsidRDefault="00596D83">
      <w:r>
        <w:separator/>
      </w:r>
    </w:p>
  </w:endnote>
  <w:endnote w:type="continuationSeparator" w:id="0">
    <w:p w14:paraId="0FD3D577" w14:textId="77777777" w:rsidR="00596D83" w:rsidRDefault="00596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2DAED9" w14:textId="77777777" w:rsidR="00596D83" w:rsidRDefault="00596D83">
      <w:r>
        <w:separator/>
      </w:r>
    </w:p>
  </w:footnote>
  <w:footnote w:type="continuationSeparator" w:id="0">
    <w:p w14:paraId="7393770E" w14:textId="77777777" w:rsidR="00596D83" w:rsidRDefault="00596D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6D83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B0A1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0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F6903-F0E1-43AB-873C-EB537EF79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2024-07-19T09:23:00Z</dcterms:modified>
</cp:coreProperties>
</file>