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системи водопостачання   по вул. Піддубного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F82C73" w14:textId="77777777" w:rsidR="004F71A7" w:rsidRPr="004F71A7" w:rsidRDefault="004F71A7" w:rsidP="004F71A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F71A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3A0E1ED" w14:textId="77777777" w:rsidR="004F71A7" w:rsidRPr="004F71A7" w:rsidRDefault="004F71A7" w:rsidP="004F71A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F71A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E082068" w14:textId="77777777" w:rsidR="004F71A7" w:rsidRPr="004F71A7" w:rsidRDefault="004F71A7" w:rsidP="004F71A7">
      <w:pPr>
        <w:rPr>
          <w:rFonts w:eastAsia="Calibri"/>
          <w:sz w:val="28"/>
          <w:szCs w:val="28"/>
          <w:lang w:eastAsia="en-US"/>
        </w:rPr>
      </w:pPr>
      <w:r w:rsidRPr="004F71A7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системи водопостачання по вул. Піддубного  у м. Винники»</w:t>
      </w:r>
    </w:p>
    <w:p w14:paraId="58D0116B" w14:textId="77777777" w:rsidR="004F71A7" w:rsidRPr="004F71A7" w:rsidRDefault="004F71A7" w:rsidP="004F71A7">
      <w:pPr>
        <w:rPr>
          <w:rFonts w:eastAsia="Calibri"/>
          <w:sz w:val="28"/>
          <w:szCs w:val="28"/>
          <w:lang w:eastAsia="en-US"/>
        </w:rPr>
      </w:pPr>
    </w:p>
    <w:p w14:paraId="41391554" w14:textId="77777777" w:rsidR="004F71A7" w:rsidRPr="004F71A7" w:rsidRDefault="004F71A7" w:rsidP="004F71A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F71A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5F42117" w14:textId="77777777" w:rsidR="004F71A7" w:rsidRPr="004F71A7" w:rsidRDefault="004F71A7" w:rsidP="004F71A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1A64692" w14:textId="77777777" w:rsidR="004F71A7" w:rsidRPr="004F71A7" w:rsidRDefault="004F71A7" w:rsidP="004F71A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F71A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22EE395D" w14:textId="77777777" w:rsidR="004F71A7" w:rsidRPr="004F71A7" w:rsidRDefault="004F71A7" w:rsidP="004F71A7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D86D8" w14:textId="77777777" w:rsidR="00FB0DD8" w:rsidRDefault="00FB0DD8">
      <w:r>
        <w:separator/>
      </w:r>
    </w:p>
  </w:endnote>
  <w:endnote w:type="continuationSeparator" w:id="0">
    <w:p w14:paraId="33D26E30" w14:textId="77777777" w:rsidR="00FB0DD8" w:rsidRDefault="00FB0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C40BF" w14:textId="77777777" w:rsidR="00FB0DD8" w:rsidRDefault="00FB0DD8">
      <w:r>
        <w:separator/>
      </w:r>
    </w:p>
  </w:footnote>
  <w:footnote w:type="continuationSeparator" w:id="0">
    <w:p w14:paraId="37D93834" w14:textId="77777777" w:rsidR="00FB0DD8" w:rsidRDefault="00FB0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71A7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0DD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40DE0-E688-4FF8-AC27-675FA1AE1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2024-07-19T09:24:00Z</dcterms:modified>
</cp:coreProperties>
</file>