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від вул. Ранкова до вул. Незалежності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5BD368" w14:textId="77777777" w:rsidR="002D39F8" w:rsidRPr="002D39F8" w:rsidRDefault="002D39F8" w:rsidP="002D39F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r w:rsidRPr="002D39F8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27CA1234" w14:textId="77777777" w:rsidR="002D39F8" w:rsidRPr="002D39F8" w:rsidRDefault="002D39F8" w:rsidP="002D39F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E290B11" w14:textId="77777777" w:rsidR="002D39F8" w:rsidRPr="002D39F8" w:rsidRDefault="002D39F8" w:rsidP="002D39F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D39F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79A4B2A" w14:textId="77777777" w:rsidR="002D39F8" w:rsidRPr="002D39F8" w:rsidRDefault="002D39F8" w:rsidP="002D39F8">
      <w:pPr>
        <w:rPr>
          <w:rFonts w:eastAsia="Calibri"/>
          <w:sz w:val="28"/>
          <w:szCs w:val="28"/>
          <w:lang w:val="ru-RU" w:eastAsia="en-US"/>
        </w:rPr>
      </w:pPr>
      <w:r w:rsidRPr="002D39F8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мережі водовідведення від вул. Ранкова до вул. Незалежності</w:t>
      </w:r>
      <w:r w:rsidRPr="002D39F8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554268BE" w14:textId="77777777" w:rsidR="002D39F8" w:rsidRPr="002D39F8" w:rsidRDefault="002D39F8" w:rsidP="002D39F8">
      <w:pPr>
        <w:rPr>
          <w:rFonts w:eastAsia="Calibri"/>
          <w:sz w:val="28"/>
          <w:szCs w:val="28"/>
          <w:lang w:eastAsia="en-US"/>
        </w:rPr>
      </w:pPr>
    </w:p>
    <w:p w14:paraId="6FB91CBC" w14:textId="77777777" w:rsidR="002D39F8" w:rsidRPr="002D39F8" w:rsidRDefault="002D39F8" w:rsidP="002D39F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2D39F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B903EBA" w14:textId="77777777" w:rsidR="002D39F8" w:rsidRPr="002D39F8" w:rsidRDefault="002D39F8" w:rsidP="002D39F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7C324BC" w14:textId="77777777" w:rsidR="002D39F8" w:rsidRPr="002D39F8" w:rsidRDefault="002D39F8" w:rsidP="002D39F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2D39F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bookmarkEnd w:id="1"/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3B510D" w14:textId="77777777" w:rsidR="00D9070D" w:rsidRDefault="00D9070D">
      <w:r>
        <w:separator/>
      </w:r>
    </w:p>
  </w:endnote>
  <w:endnote w:type="continuationSeparator" w:id="0">
    <w:p w14:paraId="3562EA6F" w14:textId="77777777" w:rsidR="00D9070D" w:rsidRDefault="00D9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C823A" w14:textId="77777777" w:rsidR="00D9070D" w:rsidRDefault="00D9070D">
      <w:r>
        <w:separator/>
      </w:r>
    </w:p>
  </w:footnote>
  <w:footnote w:type="continuationSeparator" w:id="0">
    <w:p w14:paraId="3C7CA184" w14:textId="77777777" w:rsidR="00D9070D" w:rsidRDefault="00D90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39F8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70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1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38C61-B272-4AC4-BAC8-429E1C38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2024-07-19T09:26:00Z</dcterms:modified>
</cp:coreProperties>
</file>