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від вул. Розливка до вул. Ранкова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9DF7DE" w14:textId="77777777" w:rsidR="00556C75" w:rsidRPr="00556C75" w:rsidRDefault="00556C75" w:rsidP="00556C7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56C75">
        <w:rPr>
          <w:rFonts w:eastAsia="Calibri"/>
          <w:szCs w:val="24"/>
          <w:lang w:eastAsia="en-US"/>
        </w:rPr>
        <w:t xml:space="preserve">          </w:t>
      </w:r>
      <w:r w:rsidRPr="00556C7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</w:t>
      </w:r>
      <w:bookmarkStart w:id="1" w:name="_GoBack"/>
      <w:bookmarkEnd w:id="1"/>
      <w:r w:rsidRPr="00556C75">
        <w:rPr>
          <w:rFonts w:eastAsia="Calibri"/>
          <w:sz w:val="28"/>
          <w:szCs w:val="28"/>
          <w:lang w:eastAsia="en-US"/>
        </w:rPr>
        <w:t>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E3AC7A7" w14:textId="77777777" w:rsidR="00556C75" w:rsidRPr="00556C75" w:rsidRDefault="00556C75" w:rsidP="00556C7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00A40DD" w14:textId="77777777" w:rsidR="00556C75" w:rsidRPr="00556C75" w:rsidRDefault="00556C75" w:rsidP="00556C7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56C7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467270A" w14:textId="77777777" w:rsidR="00556C75" w:rsidRPr="00556C75" w:rsidRDefault="00556C75" w:rsidP="00556C75">
      <w:pPr>
        <w:rPr>
          <w:rFonts w:eastAsia="Calibri"/>
          <w:sz w:val="28"/>
          <w:szCs w:val="28"/>
          <w:lang w:val="ru-RU" w:eastAsia="en-US"/>
        </w:rPr>
      </w:pPr>
      <w:r w:rsidRPr="00556C75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мережі водовідведення від вул. Розливка до вул. Ранкова</w:t>
      </w:r>
      <w:r w:rsidRPr="00556C75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645192C8" w14:textId="77777777" w:rsidR="00556C75" w:rsidRPr="00556C75" w:rsidRDefault="00556C75" w:rsidP="00556C75">
      <w:pPr>
        <w:rPr>
          <w:rFonts w:eastAsia="Calibri"/>
          <w:sz w:val="28"/>
          <w:szCs w:val="28"/>
          <w:lang w:eastAsia="en-US"/>
        </w:rPr>
      </w:pPr>
    </w:p>
    <w:p w14:paraId="2878EEEE" w14:textId="77777777" w:rsidR="00556C75" w:rsidRPr="00556C75" w:rsidRDefault="00556C75" w:rsidP="00556C7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56C7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272E5FF" w14:textId="77777777" w:rsidR="00556C75" w:rsidRPr="00556C75" w:rsidRDefault="00556C75" w:rsidP="00556C7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CEE30B1" w14:textId="77777777" w:rsidR="00556C75" w:rsidRPr="00556C75" w:rsidRDefault="00556C75" w:rsidP="00556C7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56C7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68CED3F5" w14:textId="77777777" w:rsidR="00556C75" w:rsidRPr="00556C75" w:rsidRDefault="00556C75" w:rsidP="00556C75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61A66027" w14:textId="77777777" w:rsidR="00556C75" w:rsidRPr="00556C75" w:rsidRDefault="00556C75" w:rsidP="00556C75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556C75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FCCB7" w14:textId="77777777" w:rsidR="00BE5C04" w:rsidRDefault="00BE5C04">
      <w:r>
        <w:separator/>
      </w:r>
    </w:p>
  </w:endnote>
  <w:endnote w:type="continuationSeparator" w:id="0">
    <w:p w14:paraId="7C5BBFCE" w14:textId="77777777" w:rsidR="00BE5C04" w:rsidRDefault="00BE5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390EA" w14:textId="77777777" w:rsidR="00BE5C04" w:rsidRDefault="00BE5C04">
      <w:r>
        <w:separator/>
      </w:r>
    </w:p>
  </w:footnote>
  <w:footnote w:type="continuationSeparator" w:id="0">
    <w:p w14:paraId="1CFBD243" w14:textId="77777777" w:rsidR="00BE5C04" w:rsidRDefault="00BE5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6C7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5C0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5CD0C-82D1-44C1-8BD1-7F33F8CDF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924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2024-07-19T09:28:00Z</dcterms:modified>
</cp:coreProperties>
</file>